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9B8BB" w14:textId="77777777" w:rsidR="00ED7362" w:rsidRPr="00EB11A3" w:rsidRDefault="00ED7362" w:rsidP="00ED7362">
      <w:pPr>
        <w:jc w:val="right"/>
        <w:rPr>
          <w:rFonts w:asciiTheme="minorHAnsi" w:hAnsiTheme="minorHAnsi" w:cstheme="minorHAnsi"/>
          <w:b/>
          <w:sz w:val="32"/>
          <w:szCs w:val="32"/>
        </w:rPr>
      </w:pPr>
      <w:r w:rsidRPr="00EB11A3">
        <w:rPr>
          <w:rFonts w:asciiTheme="minorHAnsi" w:hAnsiTheme="minorHAnsi" w:cstheme="minorHAnsi"/>
          <w:b/>
          <w:sz w:val="32"/>
          <w:szCs w:val="32"/>
        </w:rPr>
        <w:t>Udlæg for LFKU</w:t>
      </w:r>
    </w:p>
    <w:p w14:paraId="6960D884" w14:textId="77777777" w:rsidR="00ED7362" w:rsidRPr="00EB11A3" w:rsidRDefault="00ED7362" w:rsidP="00ED7362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EB11A3">
        <w:rPr>
          <w:rFonts w:asciiTheme="minorHAnsi" w:hAnsiTheme="minorHAnsi" w:cstheme="minorHAnsi"/>
          <w:b/>
          <w:sz w:val="32"/>
          <w:szCs w:val="32"/>
        </w:rPr>
        <w:tab/>
      </w:r>
      <w:r w:rsidRPr="00EB11A3">
        <w:rPr>
          <w:rFonts w:asciiTheme="minorHAnsi" w:hAnsiTheme="minorHAnsi" w:cstheme="minorHAnsi"/>
          <w:b/>
          <w:sz w:val="32"/>
          <w:szCs w:val="32"/>
        </w:rPr>
        <w:tab/>
      </w:r>
      <w:r w:rsidRPr="00EB11A3">
        <w:rPr>
          <w:rFonts w:asciiTheme="minorHAnsi" w:hAnsiTheme="minorHAnsi" w:cstheme="minorHAnsi"/>
          <w:b/>
          <w:sz w:val="32"/>
          <w:szCs w:val="32"/>
        </w:rPr>
        <w:tab/>
      </w:r>
    </w:p>
    <w:p w14:paraId="7867BD48" w14:textId="14D57806" w:rsidR="00377488" w:rsidRPr="00377488" w:rsidRDefault="00ED7362" w:rsidP="00377488">
      <w:pPr>
        <w:rPr>
          <w:rFonts w:asciiTheme="minorHAnsi" w:hAnsiTheme="minorHAnsi" w:cstheme="minorHAnsi"/>
          <w:sz w:val="20"/>
          <w:szCs w:val="20"/>
        </w:rPr>
      </w:pPr>
      <w:r w:rsidRPr="00EB11A3">
        <w:rPr>
          <w:rFonts w:asciiTheme="minorHAnsi" w:hAnsiTheme="minorHAnsi" w:cstheme="minorHAnsi"/>
          <w:b/>
          <w:sz w:val="32"/>
          <w:szCs w:val="32"/>
        </w:rPr>
        <w:t>Originale kvitteringer vedhæftes</w:t>
      </w:r>
      <w:r w:rsidR="00377488">
        <w:rPr>
          <w:rFonts w:asciiTheme="minorHAnsi" w:hAnsiTheme="minorHAnsi" w:cstheme="minorHAnsi"/>
          <w:b/>
          <w:sz w:val="32"/>
          <w:szCs w:val="32"/>
        </w:rPr>
        <w:br/>
      </w:r>
      <w:r w:rsidR="00377488" w:rsidRPr="00377488">
        <w:rPr>
          <w:rFonts w:asciiTheme="minorHAnsi" w:hAnsiTheme="minorHAnsi" w:cstheme="minorHAnsi"/>
          <w:i/>
          <w:iCs/>
          <w:sz w:val="20"/>
          <w:szCs w:val="20"/>
        </w:rPr>
        <w:t xml:space="preserve">Skal </w:t>
      </w:r>
      <w:r w:rsidR="00AD668B">
        <w:rPr>
          <w:rFonts w:asciiTheme="minorHAnsi" w:hAnsiTheme="minorHAnsi" w:cstheme="minorHAnsi"/>
          <w:i/>
          <w:iCs/>
          <w:sz w:val="20"/>
          <w:szCs w:val="20"/>
        </w:rPr>
        <w:t xml:space="preserve">gemmes og </w:t>
      </w:r>
      <w:r w:rsidR="00377488" w:rsidRPr="00377488">
        <w:rPr>
          <w:rFonts w:asciiTheme="minorHAnsi" w:hAnsiTheme="minorHAnsi" w:cstheme="minorHAnsi"/>
          <w:i/>
          <w:iCs/>
          <w:sz w:val="20"/>
          <w:szCs w:val="20"/>
        </w:rPr>
        <w:t>sendes som en samlet PDF</w:t>
      </w:r>
      <w:r w:rsidR="00AD668B">
        <w:rPr>
          <w:rFonts w:asciiTheme="minorHAnsi" w:hAnsiTheme="minorHAnsi" w:cstheme="minorHAnsi"/>
          <w:i/>
          <w:iCs/>
          <w:sz w:val="20"/>
          <w:szCs w:val="20"/>
        </w:rPr>
        <w:t>-fil</w:t>
      </w:r>
    </w:p>
    <w:p w14:paraId="435F3717" w14:textId="3ED568CB" w:rsidR="00ED7362" w:rsidRPr="00EB11A3" w:rsidRDefault="00ED7362" w:rsidP="00ED7362">
      <w:pPr>
        <w:rPr>
          <w:rFonts w:asciiTheme="minorHAnsi" w:hAnsiTheme="minorHAnsi" w:cstheme="minorHAnsi"/>
          <w:b/>
          <w:sz w:val="32"/>
          <w:szCs w:val="32"/>
        </w:rPr>
      </w:pPr>
      <w:r w:rsidRPr="00EB11A3">
        <w:rPr>
          <w:rFonts w:asciiTheme="minorHAnsi" w:hAnsiTheme="minorHAnsi" w:cstheme="minorHAnsi"/>
          <w:b/>
          <w:sz w:val="32"/>
          <w:szCs w:val="32"/>
        </w:rPr>
        <w:tab/>
      </w:r>
      <w:r w:rsidRPr="00EB11A3">
        <w:rPr>
          <w:rFonts w:asciiTheme="minorHAnsi" w:hAnsiTheme="minorHAnsi" w:cstheme="minorHAnsi"/>
          <w:b/>
          <w:sz w:val="32"/>
          <w:szCs w:val="32"/>
        </w:rPr>
        <w:tab/>
      </w:r>
    </w:p>
    <w:p w14:paraId="36D13FDA" w14:textId="77777777" w:rsidR="00ED7362" w:rsidRPr="00EB11A3" w:rsidRDefault="00ED7362" w:rsidP="00ED7362">
      <w:pPr>
        <w:rPr>
          <w:rFonts w:asciiTheme="minorHAnsi" w:hAnsiTheme="minorHAnsi" w:cstheme="minorHAnsi"/>
          <w:b/>
          <w:sz w:val="32"/>
          <w:szCs w:val="32"/>
        </w:rPr>
      </w:pPr>
    </w:p>
    <w:p w14:paraId="148B6783" w14:textId="77777777" w:rsidR="00ED7362" w:rsidRPr="00EB11A3" w:rsidRDefault="00ED7362" w:rsidP="00ED7362">
      <w:pPr>
        <w:rPr>
          <w:rFonts w:asciiTheme="minorHAnsi" w:hAnsiTheme="minorHAnsi" w:cstheme="minorHAnsi"/>
          <w:b/>
          <w:sz w:val="32"/>
          <w:szCs w:val="32"/>
        </w:rPr>
      </w:pPr>
    </w:p>
    <w:p w14:paraId="430ED3D9" w14:textId="77777777" w:rsidR="00ED7362" w:rsidRPr="00EB11A3" w:rsidRDefault="00ED7362" w:rsidP="00ED7362">
      <w:pPr>
        <w:rPr>
          <w:rFonts w:asciiTheme="minorHAnsi" w:hAnsiTheme="minorHAnsi" w:cstheme="minorHAnsi"/>
          <w:b/>
          <w:sz w:val="32"/>
          <w:szCs w:val="32"/>
        </w:rPr>
      </w:pPr>
    </w:p>
    <w:p w14:paraId="2AE1FBB5" w14:textId="77777777" w:rsidR="00ED7362" w:rsidRPr="00EB11A3" w:rsidRDefault="00ED7362" w:rsidP="00ED7362">
      <w:pPr>
        <w:rPr>
          <w:rFonts w:asciiTheme="minorHAnsi" w:hAnsiTheme="minorHAnsi" w:cstheme="minorHAnsi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5671"/>
        <w:gridCol w:w="1908"/>
        <w:gridCol w:w="920"/>
      </w:tblGrid>
      <w:tr w:rsidR="00ED7362" w:rsidRPr="00EB11A3" w14:paraId="768CC2AE" w14:textId="77777777" w:rsidTr="00BA6D1E">
        <w:tc>
          <w:tcPr>
            <w:tcW w:w="1129" w:type="dxa"/>
          </w:tcPr>
          <w:p w14:paraId="3A821A5B" w14:textId="77777777" w:rsidR="00ED7362" w:rsidRPr="00EB11A3" w:rsidRDefault="00ED7362" w:rsidP="00BA6D1E">
            <w:pPr>
              <w:rPr>
                <w:rFonts w:asciiTheme="minorHAnsi" w:hAnsiTheme="minorHAnsi" w:cstheme="minorHAnsi"/>
                <w:b/>
              </w:rPr>
            </w:pPr>
            <w:r w:rsidRPr="00EB11A3">
              <w:rPr>
                <w:rFonts w:asciiTheme="minorHAnsi" w:hAnsiTheme="minorHAnsi" w:cstheme="minorHAnsi"/>
                <w:b/>
              </w:rPr>
              <w:t>Dato</w:t>
            </w:r>
          </w:p>
        </w:tc>
        <w:tc>
          <w:tcPr>
            <w:tcW w:w="5671" w:type="dxa"/>
          </w:tcPr>
          <w:p w14:paraId="2C39F977" w14:textId="77777777" w:rsidR="00ED7362" w:rsidRPr="00EB11A3" w:rsidRDefault="00ED7362" w:rsidP="00BA6D1E">
            <w:pPr>
              <w:rPr>
                <w:rFonts w:asciiTheme="minorHAnsi" w:hAnsiTheme="minorHAnsi" w:cstheme="minorHAnsi"/>
                <w:b/>
              </w:rPr>
            </w:pPr>
            <w:r w:rsidRPr="00EB11A3">
              <w:rPr>
                <w:rFonts w:asciiTheme="minorHAnsi" w:hAnsiTheme="minorHAnsi" w:cstheme="minorHAnsi"/>
                <w:b/>
              </w:rPr>
              <w:t>Tekst</w:t>
            </w:r>
          </w:p>
        </w:tc>
        <w:tc>
          <w:tcPr>
            <w:tcW w:w="1908" w:type="dxa"/>
          </w:tcPr>
          <w:p w14:paraId="47240CFE" w14:textId="77777777" w:rsidR="00ED7362" w:rsidRPr="00EB11A3" w:rsidRDefault="00ED7362" w:rsidP="00BA6D1E">
            <w:pPr>
              <w:rPr>
                <w:rFonts w:asciiTheme="minorHAnsi" w:hAnsiTheme="minorHAnsi" w:cstheme="minorHAnsi"/>
                <w:b/>
              </w:rPr>
            </w:pPr>
            <w:r w:rsidRPr="00EB11A3">
              <w:rPr>
                <w:rFonts w:asciiTheme="minorHAnsi" w:hAnsiTheme="minorHAnsi" w:cstheme="minorHAnsi"/>
                <w:b/>
              </w:rPr>
              <w:t>Kr.</w:t>
            </w:r>
          </w:p>
        </w:tc>
        <w:tc>
          <w:tcPr>
            <w:tcW w:w="920" w:type="dxa"/>
          </w:tcPr>
          <w:p w14:paraId="4D13400B" w14:textId="77777777" w:rsidR="00ED7362" w:rsidRPr="00EB11A3" w:rsidRDefault="00ED7362" w:rsidP="00BA6D1E">
            <w:pPr>
              <w:rPr>
                <w:rFonts w:asciiTheme="minorHAnsi" w:hAnsiTheme="minorHAnsi" w:cstheme="minorHAnsi"/>
                <w:b/>
              </w:rPr>
            </w:pPr>
            <w:r w:rsidRPr="00EB11A3">
              <w:rPr>
                <w:rFonts w:asciiTheme="minorHAnsi" w:hAnsiTheme="minorHAnsi" w:cstheme="minorHAnsi"/>
                <w:b/>
              </w:rPr>
              <w:t>Bilag</w:t>
            </w:r>
          </w:p>
        </w:tc>
      </w:tr>
      <w:tr w:rsidR="00ED7362" w:rsidRPr="00EB11A3" w14:paraId="732CB007" w14:textId="77777777" w:rsidTr="00BA6D1E">
        <w:tc>
          <w:tcPr>
            <w:tcW w:w="1129" w:type="dxa"/>
          </w:tcPr>
          <w:p w14:paraId="11158181" w14:textId="17ABB20C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5671" w:type="dxa"/>
          </w:tcPr>
          <w:p w14:paraId="0115E1BF" w14:textId="78FCDCB3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908" w:type="dxa"/>
          </w:tcPr>
          <w:p w14:paraId="3F82127C" w14:textId="3BD7EFEF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920" w:type="dxa"/>
          </w:tcPr>
          <w:p w14:paraId="7C0BFE6E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  <w:r w:rsidRPr="00EB11A3">
              <w:rPr>
                <w:rFonts w:asciiTheme="minorHAnsi" w:hAnsiTheme="minorHAnsi" w:cstheme="minorHAnsi"/>
                <w:bCs/>
              </w:rPr>
              <w:t>1</w:t>
            </w:r>
          </w:p>
        </w:tc>
      </w:tr>
      <w:tr w:rsidR="00ED7362" w:rsidRPr="00EB11A3" w14:paraId="1830761A" w14:textId="77777777" w:rsidTr="00BA6D1E">
        <w:tc>
          <w:tcPr>
            <w:tcW w:w="1129" w:type="dxa"/>
          </w:tcPr>
          <w:p w14:paraId="1469F64E" w14:textId="0F146A21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5671" w:type="dxa"/>
          </w:tcPr>
          <w:p w14:paraId="401AC841" w14:textId="055E55F6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908" w:type="dxa"/>
          </w:tcPr>
          <w:p w14:paraId="5E814F1C" w14:textId="3B7B5450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920" w:type="dxa"/>
          </w:tcPr>
          <w:p w14:paraId="21C4DBC9" w14:textId="1D382A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</w:t>
            </w:r>
          </w:p>
        </w:tc>
      </w:tr>
      <w:tr w:rsidR="00ED7362" w:rsidRPr="00EB11A3" w14:paraId="12EB5ADA" w14:textId="77777777" w:rsidTr="00BA6D1E">
        <w:tc>
          <w:tcPr>
            <w:tcW w:w="1129" w:type="dxa"/>
          </w:tcPr>
          <w:p w14:paraId="162F933F" w14:textId="0130566F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5671" w:type="dxa"/>
          </w:tcPr>
          <w:p w14:paraId="3A309C86" w14:textId="6E8F0E9C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908" w:type="dxa"/>
          </w:tcPr>
          <w:p w14:paraId="75F182D7" w14:textId="661C8108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920" w:type="dxa"/>
          </w:tcPr>
          <w:p w14:paraId="4D355ADB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  <w:r w:rsidRPr="00EB11A3">
              <w:rPr>
                <w:rFonts w:asciiTheme="minorHAnsi" w:hAnsiTheme="minorHAnsi" w:cstheme="minorHAnsi"/>
                <w:bCs/>
              </w:rPr>
              <w:t>3</w:t>
            </w:r>
          </w:p>
        </w:tc>
      </w:tr>
      <w:tr w:rsidR="00ED7362" w:rsidRPr="00EB11A3" w14:paraId="7D97719D" w14:textId="77777777" w:rsidTr="00BA6D1E">
        <w:tc>
          <w:tcPr>
            <w:tcW w:w="1129" w:type="dxa"/>
          </w:tcPr>
          <w:p w14:paraId="6A09281F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5671" w:type="dxa"/>
          </w:tcPr>
          <w:p w14:paraId="7C551FAD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908" w:type="dxa"/>
          </w:tcPr>
          <w:p w14:paraId="68AD17B2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920" w:type="dxa"/>
          </w:tcPr>
          <w:p w14:paraId="5372FE6D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  <w:r w:rsidRPr="00EB11A3">
              <w:rPr>
                <w:rFonts w:asciiTheme="minorHAnsi" w:hAnsiTheme="minorHAnsi" w:cstheme="minorHAnsi"/>
                <w:bCs/>
              </w:rPr>
              <w:t>4</w:t>
            </w:r>
          </w:p>
        </w:tc>
      </w:tr>
      <w:tr w:rsidR="00ED7362" w:rsidRPr="00EB11A3" w14:paraId="35DEE9AB" w14:textId="77777777" w:rsidTr="00BA6D1E">
        <w:tc>
          <w:tcPr>
            <w:tcW w:w="1129" w:type="dxa"/>
          </w:tcPr>
          <w:p w14:paraId="35EE81F5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5671" w:type="dxa"/>
          </w:tcPr>
          <w:p w14:paraId="19FC5977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908" w:type="dxa"/>
          </w:tcPr>
          <w:p w14:paraId="0100EC52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920" w:type="dxa"/>
          </w:tcPr>
          <w:p w14:paraId="1B76C136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  <w:r w:rsidRPr="00EB11A3">
              <w:rPr>
                <w:rFonts w:asciiTheme="minorHAnsi" w:hAnsiTheme="minorHAnsi" w:cstheme="minorHAnsi"/>
                <w:bCs/>
              </w:rPr>
              <w:t>5</w:t>
            </w:r>
          </w:p>
        </w:tc>
      </w:tr>
      <w:tr w:rsidR="00ED7362" w:rsidRPr="00EB11A3" w14:paraId="72F53B80" w14:textId="77777777" w:rsidTr="00BA6D1E">
        <w:tc>
          <w:tcPr>
            <w:tcW w:w="1129" w:type="dxa"/>
          </w:tcPr>
          <w:p w14:paraId="43B71B2D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5671" w:type="dxa"/>
          </w:tcPr>
          <w:p w14:paraId="629A6B9B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908" w:type="dxa"/>
          </w:tcPr>
          <w:p w14:paraId="591F067A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920" w:type="dxa"/>
          </w:tcPr>
          <w:p w14:paraId="1648691D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  <w:r w:rsidRPr="00EB11A3">
              <w:rPr>
                <w:rFonts w:asciiTheme="minorHAnsi" w:hAnsiTheme="minorHAnsi" w:cstheme="minorHAnsi"/>
                <w:bCs/>
              </w:rPr>
              <w:t>6</w:t>
            </w:r>
          </w:p>
        </w:tc>
      </w:tr>
      <w:tr w:rsidR="00ED7362" w:rsidRPr="00EB11A3" w14:paraId="054F1FC3" w14:textId="77777777" w:rsidTr="00BA6D1E">
        <w:tc>
          <w:tcPr>
            <w:tcW w:w="1129" w:type="dxa"/>
          </w:tcPr>
          <w:p w14:paraId="44F87FA8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5671" w:type="dxa"/>
          </w:tcPr>
          <w:p w14:paraId="0C4627ED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908" w:type="dxa"/>
          </w:tcPr>
          <w:p w14:paraId="7A76650B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920" w:type="dxa"/>
          </w:tcPr>
          <w:p w14:paraId="2B0F4ECF" w14:textId="77777777" w:rsidR="00ED7362" w:rsidRPr="00EB11A3" w:rsidRDefault="00ED7362" w:rsidP="00BA6D1E">
            <w:pPr>
              <w:rPr>
                <w:rFonts w:asciiTheme="minorHAnsi" w:hAnsiTheme="minorHAnsi" w:cstheme="minorHAnsi"/>
                <w:bCs/>
              </w:rPr>
            </w:pPr>
            <w:r w:rsidRPr="00EB11A3">
              <w:rPr>
                <w:rFonts w:asciiTheme="minorHAnsi" w:hAnsiTheme="minorHAnsi" w:cstheme="minorHAnsi"/>
                <w:bCs/>
              </w:rPr>
              <w:t>7</w:t>
            </w:r>
          </w:p>
        </w:tc>
      </w:tr>
      <w:tr w:rsidR="00ED7362" w:rsidRPr="00EB11A3" w14:paraId="37FD2DD6" w14:textId="77777777" w:rsidTr="00BA6D1E">
        <w:tc>
          <w:tcPr>
            <w:tcW w:w="1129" w:type="dxa"/>
          </w:tcPr>
          <w:p w14:paraId="47823708" w14:textId="77777777" w:rsidR="00ED7362" w:rsidRPr="00EB11A3" w:rsidRDefault="00ED7362" w:rsidP="00BA6D1E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671" w:type="dxa"/>
          </w:tcPr>
          <w:p w14:paraId="69861AC6" w14:textId="77777777" w:rsidR="00ED7362" w:rsidRPr="00EB11A3" w:rsidRDefault="00ED7362" w:rsidP="00BA6D1E">
            <w:pPr>
              <w:rPr>
                <w:rFonts w:asciiTheme="minorHAnsi" w:hAnsiTheme="minorHAnsi" w:cstheme="minorHAnsi"/>
                <w:b/>
              </w:rPr>
            </w:pPr>
            <w:r w:rsidRPr="00EB11A3">
              <w:rPr>
                <w:rFonts w:asciiTheme="minorHAnsi" w:hAnsiTheme="minorHAnsi" w:cstheme="minorHAnsi"/>
                <w:b/>
              </w:rPr>
              <w:t>Total</w:t>
            </w:r>
          </w:p>
        </w:tc>
        <w:tc>
          <w:tcPr>
            <w:tcW w:w="1908" w:type="dxa"/>
          </w:tcPr>
          <w:p w14:paraId="58BE1B35" w14:textId="3670990C" w:rsidR="00ED7362" w:rsidRPr="00EB11A3" w:rsidRDefault="00ED7362" w:rsidP="00BA6D1E">
            <w:pPr>
              <w:rPr>
                <w:rFonts w:asciiTheme="minorHAnsi" w:hAnsiTheme="minorHAnsi" w:cstheme="minorHAnsi"/>
                <w:b/>
              </w:rPr>
            </w:pPr>
            <w:r w:rsidRPr="00EB11A3">
              <w:rPr>
                <w:rFonts w:asciiTheme="minorHAnsi" w:hAnsiTheme="minorHAnsi" w:cstheme="minorHAnsi"/>
                <w:b/>
              </w:rPr>
              <w:fldChar w:fldCharType="begin"/>
            </w:r>
            <w:r w:rsidRPr="00EB11A3">
              <w:rPr>
                <w:rFonts w:asciiTheme="minorHAnsi" w:hAnsiTheme="minorHAnsi" w:cstheme="minorHAnsi"/>
                <w:b/>
              </w:rPr>
              <w:instrText xml:space="preserve"> =SUM(ABOVE) </w:instrText>
            </w:r>
            <w:r w:rsidRPr="00EB11A3">
              <w:rPr>
                <w:rFonts w:asciiTheme="minorHAnsi" w:hAnsiTheme="minorHAnsi" w:cstheme="minorHAnsi"/>
                <w:b/>
              </w:rPr>
              <w:fldChar w:fldCharType="separate"/>
            </w:r>
            <w:r w:rsidRPr="00EB11A3">
              <w:rPr>
                <w:rFonts w:asciiTheme="minorHAnsi" w:hAnsiTheme="minorHAnsi" w:cstheme="minorHAnsi"/>
                <w:b/>
              </w:rPr>
              <w:fldChar w:fldCharType="end"/>
            </w:r>
            <w:r w:rsidRPr="00EB11A3">
              <w:rPr>
                <w:rFonts w:asciiTheme="minorHAnsi" w:hAnsiTheme="minorHAnsi" w:cstheme="minorHAnsi"/>
                <w:b/>
              </w:rPr>
              <w:fldChar w:fldCharType="begin"/>
            </w:r>
            <w:r w:rsidRPr="00EB11A3">
              <w:rPr>
                <w:rFonts w:asciiTheme="minorHAnsi" w:hAnsiTheme="minorHAnsi" w:cstheme="minorHAnsi"/>
                <w:b/>
              </w:rPr>
              <w:instrText xml:space="preserve"> =SUM(ABOVE) </w:instrText>
            </w:r>
            <w:r w:rsidRPr="00EB11A3">
              <w:rPr>
                <w:rFonts w:asciiTheme="minorHAnsi" w:hAnsiTheme="minorHAnsi" w:cstheme="minorHAnsi"/>
                <w:b/>
              </w:rPr>
              <w:fldChar w:fldCharType="separate"/>
            </w:r>
            <w:r w:rsidRPr="00EB11A3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920" w:type="dxa"/>
          </w:tcPr>
          <w:p w14:paraId="1026B512" w14:textId="77777777" w:rsidR="00ED7362" w:rsidRPr="00EB11A3" w:rsidRDefault="00ED7362" w:rsidP="00BA6D1E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06D42A5C" w14:textId="77777777" w:rsidR="00ED7362" w:rsidRPr="00EB11A3" w:rsidRDefault="00ED7362" w:rsidP="00ED7362">
      <w:pPr>
        <w:rPr>
          <w:rFonts w:asciiTheme="minorHAnsi" w:hAnsiTheme="minorHAnsi" w:cstheme="minorHAnsi"/>
        </w:rPr>
      </w:pPr>
    </w:p>
    <w:p w14:paraId="1469C711" w14:textId="77777777" w:rsidR="00ED7362" w:rsidRPr="00EB11A3" w:rsidRDefault="00ED7362" w:rsidP="00ED7362">
      <w:pPr>
        <w:rPr>
          <w:rFonts w:asciiTheme="minorHAnsi" w:hAnsiTheme="minorHAnsi" w:cstheme="minorHAnsi"/>
        </w:rPr>
      </w:pPr>
    </w:p>
    <w:p w14:paraId="3906A121" w14:textId="77777777" w:rsidR="00ED7362" w:rsidRPr="00EB11A3" w:rsidRDefault="00ED7362" w:rsidP="00ED7362">
      <w:pPr>
        <w:rPr>
          <w:rFonts w:asciiTheme="minorHAnsi" w:hAnsiTheme="minorHAnsi" w:cstheme="minorHAnsi"/>
        </w:rPr>
      </w:pPr>
    </w:p>
    <w:p w14:paraId="4E60538B" w14:textId="77777777" w:rsidR="00ED7362" w:rsidRPr="00EB11A3" w:rsidRDefault="00ED7362" w:rsidP="00ED7362">
      <w:pPr>
        <w:rPr>
          <w:rFonts w:asciiTheme="minorHAnsi" w:hAnsiTheme="minorHAnsi" w:cstheme="minorHAnsi"/>
        </w:rPr>
      </w:pPr>
    </w:p>
    <w:p w14:paraId="6071CC31" w14:textId="77777777" w:rsidR="00ED7362" w:rsidRPr="00EB11A3" w:rsidRDefault="00ED7362" w:rsidP="00ED7362">
      <w:pPr>
        <w:rPr>
          <w:rFonts w:asciiTheme="minorHAnsi" w:hAnsiTheme="minorHAnsi" w:cstheme="minorHAnsi"/>
        </w:rPr>
      </w:pPr>
    </w:p>
    <w:p w14:paraId="08B365B2" w14:textId="77777777" w:rsidR="00ED7362" w:rsidRPr="00EB11A3" w:rsidRDefault="00ED7362" w:rsidP="00ED7362">
      <w:pPr>
        <w:rPr>
          <w:rFonts w:asciiTheme="minorHAnsi" w:hAnsiTheme="minorHAnsi" w:cstheme="minorHAnsi"/>
        </w:rPr>
      </w:pPr>
    </w:p>
    <w:p w14:paraId="655114BC" w14:textId="77777777" w:rsidR="00ED7362" w:rsidRPr="00EB11A3" w:rsidRDefault="00ED7362" w:rsidP="00ED7362">
      <w:pPr>
        <w:rPr>
          <w:rFonts w:asciiTheme="minorHAnsi" w:hAnsiTheme="minorHAnsi" w:cstheme="minorHAnsi"/>
        </w:rPr>
      </w:pPr>
    </w:p>
    <w:p w14:paraId="72955D8A" w14:textId="77777777" w:rsidR="00ED7362" w:rsidRPr="00EB11A3" w:rsidRDefault="00ED7362" w:rsidP="00ED7362">
      <w:pPr>
        <w:rPr>
          <w:rFonts w:asciiTheme="minorHAnsi" w:hAnsiTheme="minorHAnsi" w:cstheme="minorHAnsi"/>
        </w:rPr>
      </w:pPr>
    </w:p>
    <w:p w14:paraId="673270E4" w14:textId="77777777" w:rsidR="00ED7362" w:rsidRPr="00EB11A3" w:rsidRDefault="00ED7362" w:rsidP="00ED7362">
      <w:pPr>
        <w:rPr>
          <w:rFonts w:asciiTheme="minorHAnsi" w:hAnsiTheme="minorHAnsi" w:cstheme="minorHAnsi"/>
        </w:rPr>
      </w:pPr>
    </w:p>
    <w:p w14:paraId="1521BB1D" w14:textId="035E66EF" w:rsidR="00ED7362" w:rsidRPr="00EB11A3" w:rsidRDefault="00ED7362" w:rsidP="00ED7362">
      <w:pPr>
        <w:rPr>
          <w:rFonts w:asciiTheme="minorHAnsi" w:hAnsiTheme="minorHAnsi" w:cstheme="minorHAnsi"/>
        </w:rPr>
      </w:pPr>
      <w:r w:rsidRPr="00EB11A3">
        <w:rPr>
          <w:rFonts w:asciiTheme="minorHAnsi" w:hAnsiTheme="minorHAnsi" w:cstheme="minorHAnsi"/>
        </w:rPr>
        <w:t xml:space="preserve">Beløbet skal overføres til </w:t>
      </w:r>
      <w:proofErr w:type="spellStart"/>
      <w:proofErr w:type="gramStart"/>
      <w:r w:rsidRPr="00EB11A3">
        <w:rPr>
          <w:rFonts w:asciiTheme="minorHAnsi" w:hAnsiTheme="minorHAnsi" w:cstheme="minorHAnsi"/>
        </w:rPr>
        <w:t>reg</w:t>
      </w:r>
      <w:proofErr w:type="spellEnd"/>
      <w:r w:rsidRPr="00EB11A3">
        <w:rPr>
          <w:rFonts w:asciiTheme="minorHAnsi" w:hAnsiTheme="minorHAnsi" w:cstheme="minorHAnsi"/>
        </w:rPr>
        <w:t>.</w:t>
      </w:r>
      <w:r w:rsidRPr="00ED7362">
        <w:rPr>
          <w:rFonts w:asciiTheme="minorHAnsi" w:hAnsiTheme="minorHAnsi" w:cstheme="minorHAnsi"/>
        </w:rPr>
        <w:t xml:space="preserve"> </w:t>
      </w:r>
      <w:r w:rsidRPr="00EB11A3">
        <w:rPr>
          <w:rFonts w:asciiTheme="minorHAnsi" w:hAnsiTheme="minorHAnsi" w:cstheme="minorHAnsi"/>
        </w:rPr>
        <w:t>:</w:t>
      </w:r>
      <w:proofErr w:type="gramEnd"/>
      <w:r w:rsidRPr="00EB11A3">
        <w:rPr>
          <w:rFonts w:asciiTheme="minorHAnsi" w:hAnsiTheme="minorHAnsi" w:cstheme="minorHAnsi"/>
        </w:rPr>
        <w:t xml:space="preserve"> </w:t>
      </w:r>
      <w:r w:rsidRPr="00EB11A3">
        <w:rPr>
          <w:rFonts w:asciiTheme="minorHAnsi" w:hAnsiTheme="minorHAnsi" w:cstheme="minorHAnsi"/>
          <w:u w:val="single"/>
        </w:rPr>
        <w:tab/>
      </w:r>
      <w:r w:rsidRPr="00EB11A3">
        <w:rPr>
          <w:rFonts w:asciiTheme="minorHAnsi" w:hAnsiTheme="minorHAnsi" w:cstheme="minorHAnsi"/>
        </w:rPr>
        <w:t xml:space="preserve"> </w:t>
      </w:r>
      <w:proofErr w:type="spellStart"/>
      <w:r w:rsidRPr="00EB11A3">
        <w:rPr>
          <w:rFonts w:asciiTheme="minorHAnsi" w:hAnsiTheme="minorHAnsi" w:cstheme="minorHAnsi"/>
        </w:rPr>
        <w:t>kontonr</w:t>
      </w:r>
      <w:proofErr w:type="spellEnd"/>
      <w:r w:rsidRPr="00EB11A3">
        <w:rPr>
          <w:rFonts w:asciiTheme="minorHAnsi" w:hAnsiTheme="minorHAnsi" w:cstheme="minorHAnsi"/>
        </w:rPr>
        <w:t xml:space="preserve">.: </w:t>
      </w:r>
      <w:r w:rsidRPr="00EB11A3">
        <w:rPr>
          <w:rFonts w:asciiTheme="minorHAnsi" w:hAnsiTheme="minorHAnsi" w:cstheme="minorHAnsi"/>
          <w:u w:val="single"/>
        </w:rPr>
        <w:tab/>
      </w:r>
      <w:r w:rsidRPr="00EB11A3"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14:paraId="4A140AAC" w14:textId="77777777" w:rsidR="00ED7362" w:rsidRPr="00EB11A3" w:rsidRDefault="00ED7362" w:rsidP="00ED7362">
      <w:pPr>
        <w:rPr>
          <w:rFonts w:asciiTheme="minorHAnsi" w:hAnsiTheme="minorHAnsi" w:cstheme="minorHAnsi"/>
        </w:rPr>
      </w:pPr>
    </w:p>
    <w:p w14:paraId="7DEA38BB" w14:textId="77777777" w:rsidR="00ED7362" w:rsidRPr="00EB11A3" w:rsidRDefault="00ED7362" w:rsidP="00ED7362">
      <w:pPr>
        <w:rPr>
          <w:rFonts w:asciiTheme="minorHAnsi" w:hAnsiTheme="minorHAnsi" w:cstheme="minorHAnsi"/>
        </w:rPr>
      </w:pPr>
    </w:p>
    <w:p w14:paraId="1D8F4C61" w14:textId="6D448706" w:rsidR="00ED7362" w:rsidRPr="00EB11A3" w:rsidRDefault="00ED7362" w:rsidP="00ED7362">
      <w:pPr>
        <w:rPr>
          <w:rFonts w:asciiTheme="minorHAnsi" w:hAnsiTheme="minorHAnsi" w:cstheme="minorHAnsi"/>
          <w:u w:val="single"/>
        </w:rPr>
      </w:pPr>
      <w:r w:rsidRPr="00EB11A3">
        <w:rPr>
          <w:rFonts w:asciiTheme="minorHAnsi" w:hAnsiTheme="minorHAnsi" w:cstheme="minorHAnsi"/>
        </w:rPr>
        <w:t xml:space="preserve">Dato: </w:t>
      </w:r>
      <w:r w:rsidRPr="00EB11A3">
        <w:rPr>
          <w:rFonts w:asciiTheme="minorHAnsi" w:hAnsiTheme="minorHAnsi" w:cstheme="minorHAnsi"/>
          <w:u w:val="single"/>
        </w:rPr>
        <w:tab/>
      </w:r>
      <w:r w:rsidRPr="00EB11A3">
        <w:rPr>
          <w:rFonts w:asciiTheme="minorHAnsi" w:hAnsiTheme="minorHAnsi" w:cstheme="minorHAnsi"/>
          <w:u w:val="single"/>
        </w:rPr>
        <w:tab/>
      </w:r>
      <w:r w:rsidRPr="005743BE">
        <w:rPr>
          <w:rFonts w:asciiTheme="minorHAnsi" w:hAnsiTheme="minorHAnsi" w:cstheme="minorHAnsi"/>
        </w:rPr>
        <w:tab/>
      </w:r>
      <w:r w:rsidRPr="00EB11A3">
        <w:rPr>
          <w:rFonts w:asciiTheme="minorHAnsi" w:hAnsiTheme="minorHAnsi" w:cstheme="minorHAnsi"/>
        </w:rPr>
        <w:t xml:space="preserve">Navn: </w:t>
      </w:r>
      <w:r w:rsidRPr="00EB11A3">
        <w:rPr>
          <w:rFonts w:asciiTheme="minorHAnsi" w:hAnsiTheme="minorHAnsi" w:cstheme="minorHAnsi"/>
          <w:u w:val="single"/>
        </w:rPr>
        <w:tab/>
      </w:r>
      <w:r w:rsidRPr="00EB11A3">
        <w:rPr>
          <w:rFonts w:asciiTheme="minorHAnsi" w:hAnsiTheme="minorHAnsi" w:cstheme="minorHAnsi"/>
          <w:u w:val="single"/>
        </w:rPr>
        <w:tab/>
      </w:r>
      <w:r w:rsidRPr="00EB11A3">
        <w:rPr>
          <w:rFonts w:asciiTheme="minorHAnsi" w:hAnsiTheme="minorHAnsi" w:cstheme="minorHAnsi"/>
          <w:u w:val="single"/>
        </w:rPr>
        <w:tab/>
      </w:r>
      <w:r w:rsidRPr="00EB11A3">
        <w:rPr>
          <w:rFonts w:asciiTheme="minorHAnsi" w:hAnsiTheme="minorHAnsi" w:cstheme="minorHAnsi"/>
          <w:u w:val="single"/>
        </w:rPr>
        <w:tab/>
      </w:r>
    </w:p>
    <w:p w14:paraId="180A6A02" w14:textId="61B172C8" w:rsidR="00D11928" w:rsidRDefault="00D11928" w:rsidP="00727F92"/>
    <w:p w14:paraId="08E71187" w14:textId="77777777" w:rsidR="00377488" w:rsidRDefault="00377488" w:rsidP="00727F92"/>
    <w:p w14:paraId="1BE36052" w14:textId="77777777" w:rsidR="00377488" w:rsidRDefault="00377488" w:rsidP="00727F92"/>
    <w:p w14:paraId="194215AC" w14:textId="674E6A18" w:rsidR="00377488" w:rsidRPr="00165631" w:rsidRDefault="00377488" w:rsidP="00727F92">
      <w:pPr>
        <w:rPr>
          <w:rFonts w:asciiTheme="minorHAnsi" w:hAnsiTheme="minorHAnsi" w:cstheme="minorHAnsi"/>
        </w:rPr>
      </w:pPr>
    </w:p>
    <w:p w14:paraId="55E0A6DD" w14:textId="77777777" w:rsidR="00377488" w:rsidRPr="00165631" w:rsidRDefault="00377488" w:rsidP="00727F92">
      <w:pPr>
        <w:rPr>
          <w:rFonts w:asciiTheme="minorHAnsi" w:hAnsiTheme="minorHAnsi" w:cstheme="minorHAnsi"/>
        </w:rPr>
      </w:pPr>
    </w:p>
    <w:p w14:paraId="6FF8061F" w14:textId="77777777" w:rsidR="00377488" w:rsidRPr="00165631" w:rsidRDefault="00377488" w:rsidP="00727F92">
      <w:pPr>
        <w:rPr>
          <w:rFonts w:asciiTheme="minorHAnsi" w:hAnsiTheme="minorHAnsi" w:cstheme="minorHAnsi"/>
        </w:rPr>
      </w:pPr>
    </w:p>
    <w:p w14:paraId="0D6A226A" w14:textId="77777777" w:rsidR="00377488" w:rsidRPr="00165631" w:rsidRDefault="00377488" w:rsidP="00727F92">
      <w:pPr>
        <w:rPr>
          <w:rFonts w:asciiTheme="minorHAnsi" w:hAnsiTheme="minorHAnsi" w:cstheme="minorHAnsi"/>
        </w:rPr>
      </w:pPr>
    </w:p>
    <w:p w14:paraId="57CB4EF2" w14:textId="77777777" w:rsidR="00165631" w:rsidRDefault="00165631" w:rsidP="00727F92">
      <w:pPr>
        <w:rPr>
          <w:rFonts w:asciiTheme="minorHAnsi" w:hAnsiTheme="minorHAnsi" w:cstheme="minorHAnsi"/>
        </w:rPr>
      </w:pPr>
    </w:p>
    <w:p w14:paraId="3C664579" w14:textId="6C0004F6" w:rsidR="00377488" w:rsidRPr="00165631" w:rsidRDefault="00377488" w:rsidP="00727F92">
      <w:pPr>
        <w:rPr>
          <w:rFonts w:asciiTheme="minorHAnsi" w:hAnsiTheme="minorHAnsi" w:cstheme="minorHAnsi"/>
          <w:b/>
          <w:bCs/>
        </w:rPr>
      </w:pPr>
      <w:r w:rsidRPr="00165631">
        <w:rPr>
          <w:rFonts w:asciiTheme="minorHAnsi" w:hAnsiTheme="minorHAnsi" w:cstheme="minorHAnsi"/>
          <w:b/>
          <w:bCs/>
        </w:rPr>
        <w:lastRenderedPageBreak/>
        <w:t>Bilag 1.</w:t>
      </w:r>
    </w:p>
    <w:sectPr w:rsidR="00377488" w:rsidRPr="00165631" w:rsidSect="00514D5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701" w:right="1134" w:bottom="1701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CCC08" w14:textId="77777777" w:rsidR="00FA4825" w:rsidRDefault="00FA4825">
      <w:r>
        <w:separator/>
      </w:r>
    </w:p>
  </w:endnote>
  <w:endnote w:type="continuationSeparator" w:id="0">
    <w:p w14:paraId="597F7EB1" w14:textId="77777777" w:rsidR="00FA4825" w:rsidRDefault="00FA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82E93" w14:textId="77777777" w:rsidR="004A6F5A" w:rsidRDefault="004A6F5A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CF16D" w14:textId="77777777" w:rsidR="004A6F5A" w:rsidRDefault="004A6F5A" w:rsidP="004A6F5A">
    <w:pPr>
      <w:pStyle w:val="Sidefod"/>
      <w:tabs>
        <w:tab w:val="clear" w:pos="4819"/>
        <w:tab w:val="left" w:pos="7020"/>
      </w:tabs>
      <w:rPr>
        <w:rFonts w:ascii="Arial" w:hAnsi="Arial" w:cs="Arial"/>
        <w:b/>
        <w:bCs/>
        <w:color w:val="000000"/>
        <w:sz w:val="20"/>
        <w:szCs w:val="20"/>
      </w:rPr>
    </w:pPr>
    <w:r>
      <w:rPr>
        <w:rFonts w:ascii="Arial" w:hAnsi="Arial" w:cs="Arial"/>
        <w:b/>
        <w:bCs/>
        <w:color w:val="000000"/>
        <w:sz w:val="20"/>
        <w:szCs w:val="20"/>
      </w:rPr>
      <w:t>Landsforeningen for Kristne Ungdomsforeninger</w:t>
    </w:r>
  </w:p>
  <w:p w14:paraId="0F9C3893" w14:textId="2742DE8A" w:rsidR="004A6F5A" w:rsidRDefault="004A6F5A" w:rsidP="004A6F5A">
    <w:pPr>
      <w:pStyle w:val="Sidefod"/>
      <w:tabs>
        <w:tab w:val="clear" w:pos="4819"/>
        <w:tab w:val="left" w:pos="7020"/>
      </w:tabs>
      <w:rPr>
        <w:rFonts w:ascii="Arial" w:hAnsi="Arial" w:cs="Arial"/>
        <w:color w:val="000000"/>
        <w:sz w:val="20"/>
        <w:szCs w:val="20"/>
      </w:rPr>
    </w:pPr>
    <w:r w:rsidRPr="004A6F5A">
      <w:rPr>
        <w:rFonts w:ascii="Arial" w:hAnsi="Arial" w:cs="Arial"/>
        <w:color w:val="000000"/>
        <w:sz w:val="20"/>
        <w:szCs w:val="20"/>
      </w:rPr>
      <w:t xml:space="preserve">Sekretariat </w:t>
    </w:r>
    <w:r>
      <w:rPr>
        <w:rFonts w:ascii="Arial" w:hAnsi="Arial" w:cs="Arial"/>
        <w:color w:val="000000"/>
        <w:sz w:val="20"/>
        <w:szCs w:val="20"/>
      </w:rPr>
      <w:t xml:space="preserve">- </w:t>
    </w:r>
    <w:r w:rsidRPr="004A6F5A">
      <w:rPr>
        <w:rFonts w:ascii="Arial" w:hAnsi="Arial" w:cs="Arial"/>
        <w:color w:val="000000"/>
        <w:sz w:val="20"/>
        <w:szCs w:val="20"/>
      </w:rPr>
      <w:t>Karsholtevej 20, 4293 Dianalund | Tlf. 52 75 60 20 | kontor@lfku.dk</w:t>
    </w:r>
  </w:p>
  <w:p w14:paraId="1167159A" w14:textId="2F8EAD54" w:rsidR="004A6F5A" w:rsidRPr="004A6F5A" w:rsidRDefault="004A6F5A" w:rsidP="004A6F5A">
    <w:pPr>
      <w:pStyle w:val="Sidefod"/>
      <w:tabs>
        <w:tab w:val="clear" w:pos="4819"/>
        <w:tab w:val="left" w:pos="7020"/>
      </w:tabs>
      <w:rPr>
        <w:rFonts w:ascii="Arial" w:hAnsi="Arial" w:cs="Arial"/>
        <w:color w:val="000000"/>
        <w:sz w:val="20"/>
        <w:szCs w:val="20"/>
      </w:rPr>
    </w:pPr>
    <w:r w:rsidRPr="004A6F5A">
      <w:rPr>
        <w:rFonts w:ascii="Arial" w:hAnsi="Arial" w:cs="Arial"/>
        <w:color w:val="000000"/>
        <w:sz w:val="20"/>
        <w:szCs w:val="20"/>
      </w:rPr>
      <w:t>CVR. 25 79 11 26 | Bank</w:t>
    </w:r>
    <w:r>
      <w:rPr>
        <w:rFonts w:ascii="Arial" w:hAnsi="Arial" w:cs="Arial"/>
        <w:color w:val="000000"/>
        <w:sz w:val="20"/>
        <w:szCs w:val="20"/>
      </w:rPr>
      <w:t>:</w:t>
    </w:r>
    <w:r w:rsidRPr="004A6F5A">
      <w:rPr>
        <w:rFonts w:ascii="Arial" w:hAnsi="Arial" w:cs="Arial"/>
        <w:color w:val="000000"/>
        <w:sz w:val="20"/>
        <w:szCs w:val="20"/>
      </w:rPr>
      <w:t xml:space="preserve"> 1551</w:t>
    </w:r>
    <w:r>
      <w:rPr>
        <w:rFonts w:ascii="Arial" w:hAnsi="Arial" w:cs="Arial"/>
        <w:color w:val="000000"/>
        <w:sz w:val="20"/>
        <w:szCs w:val="20"/>
      </w:rPr>
      <w:t>-</w:t>
    </w:r>
    <w:r w:rsidRPr="004A6F5A">
      <w:rPr>
        <w:rFonts w:ascii="Arial" w:hAnsi="Arial" w:cs="Arial"/>
        <w:color w:val="000000"/>
        <w:sz w:val="20"/>
        <w:szCs w:val="20"/>
      </w:rPr>
      <w:t>2351723664</w:t>
    </w:r>
  </w:p>
  <w:p w14:paraId="5853D23A" w14:textId="1DC45E6C" w:rsidR="00992027" w:rsidRPr="004A6F5A" w:rsidRDefault="004A6F5A" w:rsidP="004A6F5A">
    <w:pPr>
      <w:pStyle w:val="Sidefod"/>
      <w:tabs>
        <w:tab w:val="left" w:pos="7020"/>
      </w:tabs>
      <w:rPr>
        <w:rFonts w:ascii="Arial" w:hAnsi="Arial" w:cs="Arial"/>
        <w:color w:val="000000"/>
        <w:sz w:val="20"/>
        <w:szCs w:val="20"/>
      </w:rPr>
    </w:pPr>
    <w:r w:rsidRPr="004A6F5A">
      <w:rPr>
        <w:rFonts w:ascii="Arial" w:hAnsi="Arial" w:cs="Arial"/>
        <w:color w:val="00000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4A639" w14:textId="77777777" w:rsidR="004A6F5A" w:rsidRDefault="004A6F5A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274186" w14:textId="77777777" w:rsidR="00FA4825" w:rsidRDefault="00FA4825">
      <w:r>
        <w:separator/>
      </w:r>
    </w:p>
  </w:footnote>
  <w:footnote w:type="continuationSeparator" w:id="0">
    <w:p w14:paraId="660B9317" w14:textId="77777777" w:rsidR="00FA4825" w:rsidRDefault="00FA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89B8F" w14:textId="77777777" w:rsidR="004A6F5A" w:rsidRDefault="004A6F5A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DD7C5" w14:textId="6504A9B4" w:rsidR="00992027" w:rsidRPr="00CC10C7" w:rsidRDefault="00992027" w:rsidP="00F12C02">
    <w:pPr>
      <w:pStyle w:val="Sidehoved"/>
      <w:tabs>
        <w:tab w:val="clear" w:pos="4819"/>
      </w:tabs>
      <w:jc w:val="center"/>
      <w:rPr>
        <w:color w:val="333399"/>
      </w:rPr>
    </w:pPr>
  </w:p>
  <w:p w14:paraId="7BCB6A98" w14:textId="5327A47E" w:rsidR="00992027" w:rsidRDefault="004A6F5A" w:rsidP="004A6F5A">
    <w:pPr>
      <w:rPr>
        <w:rFonts w:ascii="Calibri" w:hAnsi="Calibri" w:cs="Calibri"/>
      </w:rPr>
    </w:pPr>
    <w:r w:rsidRPr="004A6F5A">
      <w:rPr>
        <w:noProof/>
      </w:rPr>
      <w:drawing>
        <wp:inline distT="0" distB="0" distL="0" distR="0" wp14:anchorId="32DE51C9" wp14:editId="15F467F6">
          <wp:extent cx="2873345" cy="752770"/>
          <wp:effectExtent l="0" t="0" r="0" b="0"/>
          <wp:docPr id="90529426" name="Billede 1" descr="Et billede, der indeholder Grafik, Font/skrifttype, grafisk design, design&#10;&#10;Automatisk generere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529426" name="Billede 1" descr="Et billede, der indeholder Grafik, Font/skrifttype, grafisk design, design&#10;&#10;Automatisk genereret beskrivels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81047" cy="7809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14BB8D7" w14:textId="77777777" w:rsidR="004A6F5A" w:rsidRDefault="004A6F5A" w:rsidP="004A6F5A">
    <w:pPr>
      <w:rPr>
        <w:rFonts w:ascii="Calibri" w:hAnsi="Calibri" w:cs="Calibri"/>
      </w:rPr>
    </w:pPr>
  </w:p>
  <w:p w14:paraId="53835F7C" w14:textId="77777777" w:rsidR="004A6F5A" w:rsidRPr="00F12C02" w:rsidRDefault="004A6F5A" w:rsidP="004A6F5A">
    <w:pPr>
      <w:rPr>
        <w:rFonts w:ascii="Calibri" w:hAnsi="Calibri" w:cs="Calibri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99BED" w14:textId="77777777" w:rsidR="004A6F5A" w:rsidRDefault="004A6F5A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921F9"/>
    <w:multiLevelType w:val="hybridMultilevel"/>
    <w:tmpl w:val="310CF4CC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AA4484"/>
    <w:multiLevelType w:val="hybridMultilevel"/>
    <w:tmpl w:val="7D56BB0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BB2D0D"/>
    <w:multiLevelType w:val="hybridMultilevel"/>
    <w:tmpl w:val="AF90C0AC"/>
    <w:lvl w:ilvl="0" w:tplc="040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9233524"/>
    <w:multiLevelType w:val="hybridMultilevel"/>
    <w:tmpl w:val="E67E09F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E84178"/>
    <w:multiLevelType w:val="hybridMultilevel"/>
    <w:tmpl w:val="7338C902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4F3EC9"/>
    <w:multiLevelType w:val="hybridMultilevel"/>
    <w:tmpl w:val="DDC094E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0704788">
    <w:abstractNumId w:val="4"/>
  </w:num>
  <w:num w:numId="2" w16cid:durableId="44377074">
    <w:abstractNumId w:val="0"/>
  </w:num>
  <w:num w:numId="3" w16cid:durableId="546331523">
    <w:abstractNumId w:val="5"/>
  </w:num>
  <w:num w:numId="4" w16cid:durableId="1209075993">
    <w:abstractNumId w:val="1"/>
  </w:num>
  <w:num w:numId="5" w16cid:durableId="330761114">
    <w:abstractNumId w:val="2"/>
  </w:num>
  <w:num w:numId="6" w16cid:durableId="12764510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C0F"/>
    <w:rsid w:val="00016D7E"/>
    <w:rsid w:val="00036CE2"/>
    <w:rsid w:val="00047551"/>
    <w:rsid w:val="00061479"/>
    <w:rsid w:val="000B04E9"/>
    <w:rsid w:val="000C48BC"/>
    <w:rsid w:val="000F0578"/>
    <w:rsid w:val="001078BB"/>
    <w:rsid w:val="0011684E"/>
    <w:rsid w:val="001227D7"/>
    <w:rsid w:val="00123C55"/>
    <w:rsid w:val="00143AC4"/>
    <w:rsid w:val="00145D3E"/>
    <w:rsid w:val="00165631"/>
    <w:rsid w:val="001702E6"/>
    <w:rsid w:val="00187C55"/>
    <w:rsid w:val="001968D8"/>
    <w:rsid w:val="001A4844"/>
    <w:rsid w:val="001A4ACE"/>
    <w:rsid w:val="001A70E8"/>
    <w:rsid w:val="001B3878"/>
    <w:rsid w:val="001B61AF"/>
    <w:rsid w:val="001B70A9"/>
    <w:rsid w:val="001D7613"/>
    <w:rsid w:val="001F26FE"/>
    <w:rsid w:val="00203EFB"/>
    <w:rsid w:val="00214B5C"/>
    <w:rsid w:val="0022787E"/>
    <w:rsid w:val="0024004C"/>
    <w:rsid w:val="00240F7F"/>
    <w:rsid w:val="0025026A"/>
    <w:rsid w:val="00264C0F"/>
    <w:rsid w:val="002724F1"/>
    <w:rsid w:val="0027310D"/>
    <w:rsid w:val="00281243"/>
    <w:rsid w:val="0029056B"/>
    <w:rsid w:val="002977F2"/>
    <w:rsid w:val="002A43CF"/>
    <w:rsid w:val="002B4803"/>
    <w:rsid w:val="002D4C4C"/>
    <w:rsid w:val="002D7AC0"/>
    <w:rsid w:val="002E02AD"/>
    <w:rsid w:val="002F237A"/>
    <w:rsid w:val="002F7442"/>
    <w:rsid w:val="00300106"/>
    <w:rsid w:val="0031655C"/>
    <w:rsid w:val="00326B96"/>
    <w:rsid w:val="00327678"/>
    <w:rsid w:val="00342B11"/>
    <w:rsid w:val="00351584"/>
    <w:rsid w:val="00353962"/>
    <w:rsid w:val="003575F6"/>
    <w:rsid w:val="00364C2E"/>
    <w:rsid w:val="0037184C"/>
    <w:rsid w:val="00377488"/>
    <w:rsid w:val="00380661"/>
    <w:rsid w:val="00390280"/>
    <w:rsid w:val="003943AB"/>
    <w:rsid w:val="0039472F"/>
    <w:rsid w:val="003C155B"/>
    <w:rsid w:val="003C3B0D"/>
    <w:rsid w:val="003C5C3C"/>
    <w:rsid w:val="003E0E02"/>
    <w:rsid w:val="003E3819"/>
    <w:rsid w:val="003E7C00"/>
    <w:rsid w:val="003F5D80"/>
    <w:rsid w:val="003F5DDA"/>
    <w:rsid w:val="00422042"/>
    <w:rsid w:val="00433098"/>
    <w:rsid w:val="004368B6"/>
    <w:rsid w:val="00444AC0"/>
    <w:rsid w:val="00450E4D"/>
    <w:rsid w:val="004672F4"/>
    <w:rsid w:val="0047045F"/>
    <w:rsid w:val="004A3D64"/>
    <w:rsid w:val="004A6F5A"/>
    <w:rsid w:val="004B3A4B"/>
    <w:rsid w:val="004B7B77"/>
    <w:rsid w:val="004C7661"/>
    <w:rsid w:val="004C77B9"/>
    <w:rsid w:val="004F073F"/>
    <w:rsid w:val="005039B1"/>
    <w:rsid w:val="00505E5A"/>
    <w:rsid w:val="00514D57"/>
    <w:rsid w:val="005208A5"/>
    <w:rsid w:val="005271E3"/>
    <w:rsid w:val="00530131"/>
    <w:rsid w:val="00532648"/>
    <w:rsid w:val="00535B85"/>
    <w:rsid w:val="005404B8"/>
    <w:rsid w:val="00542B71"/>
    <w:rsid w:val="005430A0"/>
    <w:rsid w:val="0054783B"/>
    <w:rsid w:val="005644A5"/>
    <w:rsid w:val="005743BE"/>
    <w:rsid w:val="00594124"/>
    <w:rsid w:val="005A2987"/>
    <w:rsid w:val="005B040C"/>
    <w:rsid w:val="00600181"/>
    <w:rsid w:val="00600F5E"/>
    <w:rsid w:val="0061773B"/>
    <w:rsid w:val="0063057D"/>
    <w:rsid w:val="00634FD2"/>
    <w:rsid w:val="0067795B"/>
    <w:rsid w:val="006B585B"/>
    <w:rsid w:val="006C5258"/>
    <w:rsid w:val="006D2FA6"/>
    <w:rsid w:val="006D77E2"/>
    <w:rsid w:val="006F1EF7"/>
    <w:rsid w:val="006F721D"/>
    <w:rsid w:val="007041DA"/>
    <w:rsid w:val="007055E7"/>
    <w:rsid w:val="00721339"/>
    <w:rsid w:val="00727F92"/>
    <w:rsid w:val="00765F70"/>
    <w:rsid w:val="007723D5"/>
    <w:rsid w:val="0078280C"/>
    <w:rsid w:val="007E26F4"/>
    <w:rsid w:val="007E4045"/>
    <w:rsid w:val="0080382F"/>
    <w:rsid w:val="0080477D"/>
    <w:rsid w:val="0080587C"/>
    <w:rsid w:val="00812CE4"/>
    <w:rsid w:val="00824646"/>
    <w:rsid w:val="00835D1F"/>
    <w:rsid w:val="00854B62"/>
    <w:rsid w:val="00862559"/>
    <w:rsid w:val="00882AC2"/>
    <w:rsid w:val="00895879"/>
    <w:rsid w:val="008A05D1"/>
    <w:rsid w:val="008A73B5"/>
    <w:rsid w:val="008B058D"/>
    <w:rsid w:val="008B31C4"/>
    <w:rsid w:val="008B4CEF"/>
    <w:rsid w:val="008D7DFC"/>
    <w:rsid w:val="008F28BB"/>
    <w:rsid w:val="009206C5"/>
    <w:rsid w:val="009216D0"/>
    <w:rsid w:val="00934CDC"/>
    <w:rsid w:val="009551A4"/>
    <w:rsid w:val="009871B2"/>
    <w:rsid w:val="00992027"/>
    <w:rsid w:val="0099276B"/>
    <w:rsid w:val="009D70B9"/>
    <w:rsid w:val="009E0B97"/>
    <w:rsid w:val="009F1224"/>
    <w:rsid w:val="009F537E"/>
    <w:rsid w:val="00A047D8"/>
    <w:rsid w:val="00A141A7"/>
    <w:rsid w:val="00A15A5C"/>
    <w:rsid w:val="00A32D38"/>
    <w:rsid w:val="00A35EEC"/>
    <w:rsid w:val="00A3629B"/>
    <w:rsid w:val="00A43027"/>
    <w:rsid w:val="00A623EA"/>
    <w:rsid w:val="00A73E0E"/>
    <w:rsid w:val="00A91D2C"/>
    <w:rsid w:val="00AA2827"/>
    <w:rsid w:val="00AB2500"/>
    <w:rsid w:val="00AC1D92"/>
    <w:rsid w:val="00AD668B"/>
    <w:rsid w:val="00AD66B3"/>
    <w:rsid w:val="00B00AB3"/>
    <w:rsid w:val="00B27BB9"/>
    <w:rsid w:val="00B32132"/>
    <w:rsid w:val="00B6789F"/>
    <w:rsid w:val="00B723D2"/>
    <w:rsid w:val="00B7288A"/>
    <w:rsid w:val="00B736FC"/>
    <w:rsid w:val="00B77440"/>
    <w:rsid w:val="00BB7284"/>
    <w:rsid w:val="00BC1113"/>
    <w:rsid w:val="00BD18F7"/>
    <w:rsid w:val="00BF1068"/>
    <w:rsid w:val="00C13E76"/>
    <w:rsid w:val="00C20280"/>
    <w:rsid w:val="00C308B0"/>
    <w:rsid w:val="00C37B21"/>
    <w:rsid w:val="00C44540"/>
    <w:rsid w:val="00C47A8E"/>
    <w:rsid w:val="00C86DC1"/>
    <w:rsid w:val="00C90524"/>
    <w:rsid w:val="00CA0AB4"/>
    <w:rsid w:val="00CC10C7"/>
    <w:rsid w:val="00CC3041"/>
    <w:rsid w:val="00CC57D7"/>
    <w:rsid w:val="00CD07FF"/>
    <w:rsid w:val="00CF1E9A"/>
    <w:rsid w:val="00D02D6C"/>
    <w:rsid w:val="00D11928"/>
    <w:rsid w:val="00D15138"/>
    <w:rsid w:val="00D42A98"/>
    <w:rsid w:val="00D5726B"/>
    <w:rsid w:val="00D73575"/>
    <w:rsid w:val="00E023EC"/>
    <w:rsid w:val="00E14790"/>
    <w:rsid w:val="00E239A4"/>
    <w:rsid w:val="00E257FA"/>
    <w:rsid w:val="00E2663C"/>
    <w:rsid w:val="00E50D70"/>
    <w:rsid w:val="00E60CB6"/>
    <w:rsid w:val="00E638D0"/>
    <w:rsid w:val="00E86A95"/>
    <w:rsid w:val="00EB11A3"/>
    <w:rsid w:val="00EC08A8"/>
    <w:rsid w:val="00EC2E1B"/>
    <w:rsid w:val="00ED0010"/>
    <w:rsid w:val="00ED0EB3"/>
    <w:rsid w:val="00ED2DCD"/>
    <w:rsid w:val="00ED6B62"/>
    <w:rsid w:val="00ED7362"/>
    <w:rsid w:val="00EE218B"/>
    <w:rsid w:val="00EE427F"/>
    <w:rsid w:val="00EE5DA5"/>
    <w:rsid w:val="00F07D3E"/>
    <w:rsid w:val="00F12C02"/>
    <w:rsid w:val="00F23A98"/>
    <w:rsid w:val="00F36AEB"/>
    <w:rsid w:val="00F529B2"/>
    <w:rsid w:val="00F9123E"/>
    <w:rsid w:val="00F94A69"/>
    <w:rsid w:val="00FA4825"/>
    <w:rsid w:val="00FA4D48"/>
    <w:rsid w:val="00FC3318"/>
    <w:rsid w:val="00FD2457"/>
    <w:rsid w:val="00FD7ED7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DFC2E9"/>
  <w15:chartTrackingRefBased/>
  <w15:docId w15:val="{D766282A-052E-EF4E-AE6B-A2FC7888D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3D2"/>
    <w:rPr>
      <w:sz w:val="24"/>
      <w:szCs w:val="24"/>
    </w:rPr>
  </w:style>
  <w:style w:type="paragraph" w:styleId="Overskrift3">
    <w:name w:val="heading 3"/>
    <w:basedOn w:val="Normal"/>
    <w:next w:val="Normal"/>
    <w:qFormat/>
    <w:rsid w:val="005430A0"/>
    <w:pPr>
      <w:keepNext/>
      <w:jc w:val="center"/>
      <w:outlineLvl w:val="2"/>
    </w:pPr>
    <w:rPr>
      <w:szCs w:val="20"/>
    </w:rPr>
  </w:style>
  <w:style w:type="paragraph" w:styleId="Overskrift9">
    <w:name w:val="heading 9"/>
    <w:basedOn w:val="Normal"/>
    <w:next w:val="Normal"/>
    <w:qFormat/>
    <w:rsid w:val="005430A0"/>
    <w:pPr>
      <w:keepNext/>
      <w:jc w:val="center"/>
      <w:outlineLvl w:val="8"/>
    </w:pPr>
    <w:rPr>
      <w:b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rsid w:val="00016D7E"/>
    <w:pPr>
      <w:tabs>
        <w:tab w:val="center" w:pos="4819"/>
        <w:tab w:val="right" w:pos="9638"/>
      </w:tabs>
    </w:pPr>
  </w:style>
  <w:style w:type="paragraph" w:styleId="Sidefod">
    <w:name w:val="footer"/>
    <w:basedOn w:val="Normal"/>
    <w:rsid w:val="00016D7E"/>
    <w:pPr>
      <w:tabs>
        <w:tab w:val="center" w:pos="4819"/>
        <w:tab w:val="right" w:pos="9638"/>
      </w:tabs>
    </w:pPr>
  </w:style>
  <w:style w:type="paragraph" w:styleId="Markeringsbobletekst">
    <w:name w:val="Balloon Text"/>
    <w:basedOn w:val="Normal"/>
    <w:semiHidden/>
    <w:rsid w:val="00342B11"/>
    <w:rPr>
      <w:rFonts w:ascii="Tahoma" w:hAnsi="Tahoma" w:cs="Tahoma"/>
      <w:sz w:val="16"/>
      <w:szCs w:val="16"/>
    </w:rPr>
  </w:style>
  <w:style w:type="character" w:styleId="Hyperlink">
    <w:name w:val="Hyperlink"/>
    <w:rsid w:val="002724F1"/>
    <w:rPr>
      <w:color w:val="0000FF"/>
      <w:u w:val="single"/>
    </w:rPr>
  </w:style>
  <w:style w:type="paragraph" w:styleId="NormalWeb">
    <w:name w:val="Normal (Web)"/>
    <w:basedOn w:val="Normal"/>
    <w:rsid w:val="00B27BB9"/>
    <w:pPr>
      <w:spacing w:before="100" w:beforeAutospacing="1" w:after="100" w:afterAutospacing="1"/>
    </w:pPr>
  </w:style>
  <w:style w:type="table" w:styleId="Tabel-Gitter">
    <w:name w:val="Table Grid"/>
    <w:basedOn w:val="Tabel-Normal"/>
    <w:uiPriority w:val="59"/>
    <w:rsid w:val="008F28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9871B2"/>
    <w:pPr>
      <w:ind w:left="720"/>
      <w:contextualSpacing/>
    </w:pPr>
  </w:style>
  <w:style w:type="character" w:styleId="Ulstomtale">
    <w:name w:val="Unresolved Mention"/>
    <w:basedOn w:val="Standardskrifttypeiafsnit"/>
    <w:uiPriority w:val="99"/>
    <w:semiHidden/>
    <w:unhideWhenUsed/>
    <w:rsid w:val="004A6F5A"/>
    <w:rPr>
      <w:color w:val="605E5C"/>
      <w:shd w:val="clear" w:color="auto" w:fill="E1DFDD"/>
    </w:rPr>
  </w:style>
  <w:style w:type="character" w:styleId="BesgtLink">
    <w:name w:val="FollowedHyperlink"/>
    <w:basedOn w:val="Standardskrifttypeiafsnit"/>
    <w:uiPriority w:val="99"/>
    <w:semiHidden/>
    <w:unhideWhenUsed/>
    <w:rsid w:val="004A6F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erner\Documents\LFKU\LFKU%20skabelon%201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6CD8FF79220464CB4E1CF2274A8D9EF" ma:contentTypeVersion="15" ma:contentTypeDescription="Opret et nyt dokument." ma:contentTypeScope="" ma:versionID="266770aa3c0322400ab3f63b5c542935">
  <xsd:schema xmlns:xsd="http://www.w3.org/2001/XMLSchema" xmlns:xs="http://www.w3.org/2001/XMLSchema" xmlns:p="http://schemas.microsoft.com/office/2006/metadata/properties" xmlns:ns2="14411b00-76c2-4ca4-82ec-22d6fc9165a3" xmlns:ns3="ea3646a6-5d09-4e83-98f6-de57cb5647c3" targetNamespace="http://schemas.microsoft.com/office/2006/metadata/properties" ma:root="true" ma:fieldsID="5b75378e12cf5e140b3fbe437d03d20e" ns2:_="" ns3:_="">
    <xsd:import namespace="14411b00-76c2-4ca4-82ec-22d6fc9165a3"/>
    <xsd:import namespace="ea3646a6-5d09-4e83-98f6-de57cb5647c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11b00-76c2-4ca4-82ec-22d6fc9165a3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illedmærker" ma:readOnly="false" ma:fieldId="{5cf76f15-5ced-4ddc-b409-7134ff3c332f}" ma:taxonomyMulti="true" ma:sspId="40c52440-67c6-4962-8b57-05ca67ab26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3646a6-5d09-4e83-98f6-de57cb5647c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a98643c3-af2f-4179-a274-8ed7ac0b0baf}" ma:internalName="TaxCatchAll" ma:showField="CatchAllData" ma:web="ea3646a6-5d09-4e83-98f6-de57cb5647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3646a6-5d09-4e83-98f6-de57cb5647c3" xsi:nil="true"/>
    <lcf76f155ced4ddcb4097134ff3c332f xmlns="14411b00-76c2-4ca4-82ec-22d6fc9165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C4F8B2B-353C-4000-A84B-3A9FFD7DA1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11b00-76c2-4ca4-82ec-22d6fc9165a3"/>
    <ds:schemaRef ds:uri="ea3646a6-5d09-4e83-98f6-de57cb5647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C07EF9C-7F35-4738-B7EB-30A4C155218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BDF8A32-DA0D-45C7-BC70-E3031D5C8A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C79286B-BC8F-4240-AD39-ED2F4625E0CA}">
  <ds:schemaRefs>
    <ds:schemaRef ds:uri="http://schemas.microsoft.com/office/2006/metadata/properties"/>
    <ds:schemaRef ds:uri="http://schemas.microsoft.com/office/infopath/2007/PartnerControls"/>
    <ds:schemaRef ds:uri="ea3646a6-5d09-4e83-98f6-de57cb5647c3"/>
    <ds:schemaRef ds:uri="14411b00-76c2-4ca4-82ec-22d6fc9165a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C:\Users\Verner\Documents\LFKU\LFKU skabelon 12.dotx</Template>
  <TotalTime>3</TotalTime>
  <Pages>2</Pages>
  <Words>43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Randers d</vt:lpstr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Randers d</dc:title>
  <dc:subject/>
  <dc:creator>Verner</dc:creator>
  <cp:keywords/>
  <cp:lastModifiedBy>Simon Holtti</cp:lastModifiedBy>
  <cp:revision>5</cp:revision>
  <cp:lastPrinted>2024-04-24T12:44:00Z</cp:lastPrinted>
  <dcterms:created xsi:type="dcterms:W3CDTF">2024-12-09T13:21:00Z</dcterms:created>
  <dcterms:modified xsi:type="dcterms:W3CDTF">2026-05-29T11:47:00Z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0x01010016CD8FF79220464CB4E1CF2274A8D9EF</vt:lpwstr>
  </property>
  <property fmtid="{D5CDD505-2E9C-101B-9397-08002B2CF9AE}" pid="3" name="MediaServiceImageTags">
    <vt:lpwstr/>
  </property>
</Properties>
</file>