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E327D" w14:textId="77777777" w:rsidR="008C7C10" w:rsidRDefault="008C7C10" w:rsidP="008C7C1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D9D9D9"/>
        <w:rPr>
          <w:rFonts w:ascii="Calibri" w:eastAsia="Calibri" w:hAnsi="Calibri" w:cs="Calibri"/>
          <w:sz w:val="40"/>
          <w:szCs w:val="40"/>
        </w:rPr>
      </w:pPr>
      <w:bookmarkStart w:id="0" w:name="bookmark=id.kv8i0f3l3kp1" w:colFirst="0" w:colLast="0"/>
      <w:bookmarkEnd w:id="0"/>
      <w:r>
        <w:rPr>
          <w:rFonts w:ascii="Calibri" w:eastAsia="Calibri" w:hAnsi="Calibri" w:cs="Calibri"/>
          <w:b/>
          <w:sz w:val="32"/>
          <w:szCs w:val="32"/>
        </w:rPr>
        <w:t>Ansøgning om afholdelse af LFKU international rejse</w:t>
      </w:r>
    </w:p>
    <w:p w14:paraId="41C3A087" w14:textId="77777777" w:rsidR="008C7C10" w:rsidRDefault="008C7C10" w:rsidP="008C7C1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tbl>
      <w:tblPr>
        <w:tblpPr w:leftFromText="141" w:rightFromText="141" w:vertAnchor="text" w:tblpY="36"/>
        <w:tblW w:w="99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89"/>
        <w:gridCol w:w="6722"/>
      </w:tblGrid>
      <w:tr w:rsidR="008C7C10" w14:paraId="7D7D44A8" w14:textId="77777777" w:rsidTr="008C7C10">
        <w:trPr>
          <w:trHeight w:val="271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B25EF4" w14:textId="3A6C9B70" w:rsidR="008C7C10" w:rsidRPr="008C7C10" w:rsidRDefault="008C7C10" w:rsidP="008C7C10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>Navn på arrangement:</w:t>
            </w:r>
          </w:p>
        </w:tc>
        <w:tc>
          <w:tcPr>
            <w:tcW w:w="6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184B7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C7C10" w14:paraId="2BFC0291" w14:textId="77777777" w:rsidTr="008C7C10">
        <w:trPr>
          <w:trHeight w:val="247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58F62B" w14:textId="7393DE0B" w:rsidR="008C7C10" w:rsidRPr="008C7C10" w:rsidRDefault="008C7C10" w:rsidP="002B6BD7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>Udrejse dato:</w:t>
            </w:r>
          </w:p>
        </w:tc>
        <w:tc>
          <w:tcPr>
            <w:tcW w:w="6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8AB2F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C7C10" w14:paraId="0BA87B99" w14:textId="77777777" w:rsidTr="008C7C10">
        <w:trPr>
          <w:trHeight w:val="289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FB3C01" w14:textId="77777777" w:rsidR="008C7C10" w:rsidRPr="008C7C10" w:rsidRDefault="008C7C10" w:rsidP="002B6BD7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>Hjemrejse dato:</w:t>
            </w:r>
          </w:p>
        </w:tc>
        <w:tc>
          <w:tcPr>
            <w:tcW w:w="6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9EF92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C7C10" w14:paraId="17065786" w14:textId="77777777" w:rsidTr="008C7C10">
        <w:trPr>
          <w:trHeight w:val="242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9A61F7" w14:textId="77777777" w:rsidR="008C7C10" w:rsidRPr="008C7C10" w:rsidRDefault="008C7C10" w:rsidP="002B6BD7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>Antal deltagere:</w:t>
            </w:r>
          </w:p>
        </w:tc>
        <w:tc>
          <w:tcPr>
            <w:tcW w:w="6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D2237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C7C10" w14:paraId="411B6EB3" w14:textId="77777777" w:rsidTr="008C7C10">
        <w:trPr>
          <w:trHeight w:val="335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0EC521" w14:textId="7F034E6E" w:rsidR="008C7C10" w:rsidRPr="008C7C10" w:rsidRDefault="008C7C10" w:rsidP="002B6BD7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>Rejseleder</w:t>
            </w:r>
            <w:r w:rsidR="0006545E">
              <w:rPr>
                <w:rFonts w:ascii="Calibri" w:eastAsia="Calibri" w:hAnsi="Calibri" w:cs="Calibri"/>
                <w:b/>
                <w:sz w:val="20"/>
                <w:szCs w:val="20"/>
              </w:rPr>
              <w:t>(e)</w:t>
            </w: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>:</w:t>
            </w:r>
            <w:r w:rsidR="0006545E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 w:rsidR="0006545E">
              <w:rPr>
                <w:rFonts w:ascii="Calibri" w:eastAsia="Calibri" w:hAnsi="Calibri" w:cs="Calibri"/>
                <w:b/>
                <w:sz w:val="20"/>
                <w:szCs w:val="20"/>
              </w:rPr>
              <w:br/>
            </w:r>
            <w:r w:rsidR="0006545E" w:rsidRPr="0006545E">
              <w:rPr>
                <w:rFonts w:ascii="Calibri" w:eastAsia="Calibri" w:hAnsi="Calibri" w:cs="Calibri"/>
                <w:bCs/>
                <w:sz w:val="20"/>
                <w:szCs w:val="20"/>
              </w:rPr>
              <w:t>(Navn og kontaktinformation)</w:t>
            </w:r>
          </w:p>
        </w:tc>
        <w:tc>
          <w:tcPr>
            <w:tcW w:w="6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D8D87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5472B034" w14:textId="77777777" w:rsidR="008C7C10" w:rsidRDefault="008C7C10" w:rsidP="008C7C10">
      <w:pPr>
        <w:rPr>
          <w:rFonts w:ascii="Calibri" w:eastAsia="Calibri" w:hAnsi="Calibri" w:cs="Calibri"/>
        </w:rPr>
      </w:pPr>
    </w:p>
    <w:tbl>
      <w:tblPr>
        <w:tblW w:w="98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73"/>
      </w:tblGrid>
      <w:tr w:rsidR="008C7C10" w14:paraId="4CABF3B7" w14:textId="77777777" w:rsidTr="002B6BD7">
        <w:tc>
          <w:tcPr>
            <w:tcW w:w="9873" w:type="dxa"/>
            <w:shd w:val="clear" w:color="auto" w:fill="D9D9D9"/>
          </w:tcPr>
          <w:p w14:paraId="4EDE994D" w14:textId="77777777" w:rsidR="008C7C10" w:rsidRPr="008C7C10" w:rsidRDefault="008C7C10" w:rsidP="002B6BD7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Formål med turen </w:t>
            </w:r>
          </w:p>
        </w:tc>
      </w:tr>
      <w:tr w:rsidR="008C7C10" w14:paraId="291FCB4A" w14:textId="77777777" w:rsidTr="002B6BD7">
        <w:tc>
          <w:tcPr>
            <w:tcW w:w="9873" w:type="dxa"/>
          </w:tcPr>
          <w:p w14:paraId="7BB19E06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808579E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31649F4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43C6B1D2" w14:textId="77777777" w:rsidR="008C7C10" w:rsidRDefault="008C7C10" w:rsidP="008C7C10">
      <w:pPr>
        <w:rPr>
          <w:rFonts w:ascii="Calibri" w:eastAsia="Calibri" w:hAnsi="Calibri" w:cs="Calibri"/>
        </w:rPr>
      </w:pPr>
    </w:p>
    <w:tbl>
      <w:tblPr>
        <w:tblW w:w="98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73"/>
      </w:tblGrid>
      <w:tr w:rsidR="008C7C10" w14:paraId="044AAF12" w14:textId="77777777" w:rsidTr="002B6BD7">
        <w:tc>
          <w:tcPr>
            <w:tcW w:w="9873" w:type="dxa"/>
            <w:shd w:val="clear" w:color="auto" w:fill="D9D9D9"/>
          </w:tcPr>
          <w:p w14:paraId="38A09A42" w14:textId="68E90C13" w:rsidR="008C7C10" w:rsidRPr="008C7C10" w:rsidRDefault="008C7C10" w:rsidP="002B6BD7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Rejseprogram </w:t>
            </w:r>
            <w:r w:rsidRPr="0006545E">
              <w:rPr>
                <w:rFonts w:ascii="Calibri" w:eastAsia="Calibri" w:hAnsi="Calibri" w:cs="Calibri"/>
                <w:bCs/>
                <w:sz w:val="20"/>
                <w:szCs w:val="20"/>
              </w:rPr>
              <w:t>(Herunder både beskrivelse af rejseprogram og et</w:t>
            </w:r>
            <w:r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 w:rsidR="0006545E" w:rsidRPr="008C7C10">
              <w:rPr>
                <w:rFonts w:ascii="Calibri" w:eastAsia="Calibri" w:hAnsi="Calibri" w:cs="Calibri"/>
                <w:b/>
                <w:sz w:val="20"/>
                <w:szCs w:val="20"/>
              </w:rPr>
              <w:t>ugeprogram</w:t>
            </w:r>
            <w:r w:rsidRPr="0006545E">
              <w:rPr>
                <w:rFonts w:ascii="Calibri" w:eastAsia="Calibri" w:hAnsi="Calibri" w:cs="Calibri"/>
                <w:bCs/>
                <w:sz w:val="20"/>
                <w:szCs w:val="20"/>
              </w:rPr>
              <w:t>, så detaljeret som muligt)</w:t>
            </w:r>
          </w:p>
        </w:tc>
      </w:tr>
      <w:tr w:rsidR="008C7C10" w14:paraId="5ACE9C13" w14:textId="77777777" w:rsidTr="002B6BD7">
        <w:trPr>
          <w:trHeight w:val="282"/>
        </w:trPr>
        <w:tc>
          <w:tcPr>
            <w:tcW w:w="9873" w:type="dxa"/>
          </w:tcPr>
          <w:p w14:paraId="402AF7E4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B74C211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945D0A7" w14:textId="77777777" w:rsidR="008C7C10" w:rsidRPr="008C7C10" w:rsidRDefault="008C7C10" w:rsidP="002B6BD7">
            <w:pPr>
              <w:ind w:left="7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66285A2" w14:textId="77777777" w:rsidR="008C7C10" w:rsidRPr="008C7C10" w:rsidRDefault="008C7C10" w:rsidP="002B6BD7">
            <w:pPr>
              <w:ind w:left="7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CAD986D" w14:textId="77777777" w:rsidR="008C7C10" w:rsidRPr="008C7C10" w:rsidRDefault="008C7C10" w:rsidP="002B6BD7">
            <w:pPr>
              <w:ind w:left="7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ABD821C" w14:textId="77777777" w:rsidR="008C7C10" w:rsidRPr="008C7C10" w:rsidRDefault="008C7C10" w:rsidP="002B6BD7">
            <w:pPr>
              <w:ind w:left="7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3355765" w14:textId="77777777" w:rsidR="008C7C10" w:rsidRPr="008C7C10" w:rsidRDefault="008C7C10" w:rsidP="002B6BD7">
            <w:pPr>
              <w:ind w:left="7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06694C3" w14:textId="77777777" w:rsidR="008C7C10" w:rsidRPr="008C7C10" w:rsidRDefault="008C7C10" w:rsidP="002B6BD7">
            <w:pPr>
              <w:ind w:left="7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A65B2DE" w14:textId="77777777" w:rsidR="008C7C10" w:rsidRPr="008C7C10" w:rsidRDefault="008C7C10" w:rsidP="002B6BD7">
            <w:pPr>
              <w:ind w:left="7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A8BA0B3" w14:textId="77777777" w:rsidR="008C7C10" w:rsidRPr="008C7C10" w:rsidRDefault="008C7C10" w:rsidP="002B6BD7">
            <w:pPr>
              <w:ind w:left="7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9A0D9C0" w14:textId="77777777" w:rsidR="008C7C10" w:rsidRPr="008C7C10" w:rsidRDefault="008C7C10" w:rsidP="002B6BD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4346725F" w14:textId="77777777" w:rsidR="008C7C10" w:rsidRDefault="008C7C10" w:rsidP="008C7C10">
      <w:pPr>
        <w:rPr>
          <w:rFonts w:ascii="Calibri" w:eastAsia="Calibri" w:hAnsi="Calibri" w:cs="Calibri"/>
        </w:rPr>
      </w:pPr>
    </w:p>
    <w:tbl>
      <w:tblPr>
        <w:tblW w:w="98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73"/>
      </w:tblGrid>
      <w:tr w:rsidR="008C7C10" w14:paraId="5DD99568" w14:textId="77777777" w:rsidTr="002B6BD7">
        <w:tc>
          <w:tcPr>
            <w:tcW w:w="9873" w:type="dxa"/>
            <w:shd w:val="clear" w:color="auto" w:fill="D9D9D9"/>
          </w:tcPr>
          <w:p w14:paraId="009E8ED1" w14:textId="7EBB9D94" w:rsidR="008C7C10" w:rsidRPr="008C7C10" w:rsidRDefault="008C7C10" w:rsidP="002B6BD7">
            <w:pPr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8C7C10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Budget med angivelse af</w:t>
            </w:r>
            <w:r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 xml:space="preserve"> </w:t>
            </w:r>
            <w:r w:rsidRPr="008C7C10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udgifter</w:t>
            </w:r>
          </w:p>
        </w:tc>
      </w:tr>
      <w:tr w:rsidR="008C7C10" w14:paraId="166DDFF6" w14:textId="77777777" w:rsidTr="002B6BD7">
        <w:trPr>
          <w:trHeight w:val="2872"/>
        </w:trPr>
        <w:tc>
          <w:tcPr>
            <w:tcW w:w="9873" w:type="dxa"/>
          </w:tcPr>
          <w:p w14:paraId="7F459A6F" w14:textId="77777777" w:rsidR="008C7C10" w:rsidRPr="008C7C10" w:rsidRDefault="008C7C10" w:rsidP="002B6BD7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  <w:tbl>
            <w:tblPr>
              <w:tblW w:w="966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692"/>
              <w:gridCol w:w="1134"/>
              <w:gridCol w:w="851"/>
              <w:gridCol w:w="992"/>
            </w:tblGrid>
            <w:tr w:rsidR="0006545E" w:rsidRPr="008C7C10" w14:paraId="0702B10C" w14:textId="77777777" w:rsidTr="0006545E">
              <w:tc>
                <w:tcPr>
                  <w:tcW w:w="6692" w:type="dxa"/>
                </w:tcPr>
                <w:p w14:paraId="2D997DDF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</w:pPr>
                  <w:r w:rsidRPr="008C7C10"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  <w:t>Udgifter (tekst)</w:t>
                  </w:r>
                </w:p>
              </w:tc>
              <w:tc>
                <w:tcPr>
                  <w:tcW w:w="1134" w:type="dxa"/>
                </w:tcPr>
                <w:p w14:paraId="747E9067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</w:pPr>
                  <w:r w:rsidRPr="008C7C10"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  <w:t>Enhedspris</w:t>
                  </w:r>
                </w:p>
              </w:tc>
              <w:tc>
                <w:tcPr>
                  <w:tcW w:w="851" w:type="dxa"/>
                </w:tcPr>
                <w:p w14:paraId="3676A8B1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</w:pPr>
                  <w:r w:rsidRPr="008C7C10"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  <w:t>Antal</w:t>
                  </w:r>
                </w:p>
              </w:tc>
              <w:tc>
                <w:tcPr>
                  <w:tcW w:w="992" w:type="dxa"/>
                </w:tcPr>
                <w:p w14:paraId="01327016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</w:pPr>
                  <w:r w:rsidRPr="008C7C10"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  <w:t xml:space="preserve">Samlet </w:t>
                  </w:r>
                </w:p>
              </w:tc>
            </w:tr>
            <w:tr w:rsidR="0006545E" w:rsidRPr="008C7C10" w14:paraId="7011E04A" w14:textId="77777777" w:rsidTr="0006545E">
              <w:tc>
                <w:tcPr>
                  <w:tcW w:w="6692" w:type="dxa"/>
                </w:tcPr>
                <w:p w14:paraId="038900A3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39EA1B42" w14:textId="77777777" w:rsidR="0006545E" w:rsidRPr="008C7C10" w:rsidRDefault="0006545E" w:rsidP="002B6BD7">
                  <w:pPr>
                    <w:jc w:val="center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65249159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46E8E7D0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666EE1BA" w14:textId="77777777" w:rsidTr="0006545E">
              <w:tc>
                <w:tcPr>
                  <w:tcW w:w="6692" w:type="dxa"/>
                </w:tcPr>
                <w:p w14:paraId="1C476D38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7B35B191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55E9F8AB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0BF58EAB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2FB4C106" w14:textId="77777777" w:rsidTr="0006545E">
              <w:tc>
                <w:tcPr>
                  <w:tcW w:w="6692" w:type="dxa"/>
                </w:tcPr>
                <w:p w14:paraId="00853DDE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12A3227A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176E57F9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7F31AC87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10192634" w14:textId="77777777" w:rsidTr="0006545E">
              <w:tc>
                <w:tcPr>
                  <w:tcW w:w="6692" w:type="dxa"/>
                </w:tcPr>
                <w:p w14:paraId="5A9C33E3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357F654E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735E3301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7FD7AD1D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017CD416" w14:textId="77777777" w:rsidTr="0006545E">
              <w:tc>
                <w:tcPr>
                  <w:tcW w:w="6692" w:type="dxa"/>
                </w:tcPr>
                <w:p w14:paraId="0E68623E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558DAFD3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379F208C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6EB06E1A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788ED1E0" w14:textId="77777777" w:rsidTr="0006545E">
              <w:tc>
                <w:tcPr>
                  <w:tcW w:w="6692" w:type="dxa"/>
                </w:tcPr>
                <w:p w14:paraId="6EF6BE49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0AEED7EE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07DE7E09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7D95D810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6C876756" w14:textId="77777777" w:rsidTr="0006545E">
              <w:tc>
                <w:tcPr>
                  <w:tcW w:w="6692" w:type="dxa"/>
                </w:tcPr>
                <w:p w14:paraId="2C55A763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6D035123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334C9331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1BB792CC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20BCF459" w14:textId="77777777" w:rsidTr="0006545E">
              <w:tc>
                <w:tcPr>
                  <w:tcW w:w="6692" w:type="dxa"/>
                </w:tcPr>
                <w:p w14:paraId="3C93B660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09C864C2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67CE1ED2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69814EE7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49FE8F34" w14:textId="77777777" w:rsidTr="0006545E">
              <w:tc>
                <w:tcPr>
                  <w:tcW w:w="6692" w:type="dxa"/>
                </w:tcPr>
                <w:p w14:paraId="70129B1C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14D5826D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5DF94FCF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4077AB97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72EBF1AC" w14:textId="77777777" w:rsidTr="0006545E">
              <w:tc>
                <w:tcPr>
                  <w:tcW w:w="6692" w:type="dxa"/>
                </w:tcPr>
                <w:p w14:paraId="18509F5D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67FE5FE4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</w:tcPr>
                <w:p w14:paraId="24B19502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14:paraId="4BAE25C6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06545E" w:rsidRPr="008C7C10" w14:paraId="79772410" w14:textId="77777777" w:rsidTr="0006545E">
              <w:tc>
                <w:tcPr>
                  <w:tcW w:w="6692" w:type="dxa"/>
                  <w:tcBorders>
                    <w:bottom w:val="double" w:sz="4" w:space="0" w:color="auto"/>
                  </w:tcBorders>
                </w:tcPr>
                <w:p w14:paraId="53A8D370" w14:textId="77777777" w:rsidR="0006545E" w:rsidRPr="0006545E" w:rsidRDefault="0006545E" w:rsidP="002B6BD7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  <w:u w:val="thick"/>
                    </w:rPr>
                  </w:pPr>
                </w:p>
              </w:tc>
              <w:tc>
                <w:tcPr>
                  <w:tcW w:w="1134" w:type="dxa"/>
                  <w:tcBorders>
                    <w:bottom w:val="double" w:sz="4" w:space="0" w:color="auto"/>
                  </w:tcBorders>
                </w:tcPr>
                <w:p w14:paraId="0EC44FC0" w14:textId="77777777" w:rsidR="0006545E" w:rsidRPr="0006545E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  <w:u w:val="thick"/>
                    </w:rPr>
                  </w:pPr>
                </w:p>
              </w:tc>
              <w:tc>
                <w:tcPr>
                  <w:tcW w:w="851" w:type="dxa"/>
                  <w:tcBorders>
                    <w:bottom w:val="double" w:sz="4" w:space="0" w:color="auto"/>
                  </w:tcBorders>
                </w:tcPr>
                <w:p w14:paraId="1C3426FC" w14:textId="77777777" w:rsidR="0006545E" w:rsidRPr="0006545E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  <w:u w:val="thick"/>
                    </w:rPr>
                  </w:pPr>
                </w:p>
              </w:tc>
              <w:tc>
                <w:tcPr>
                  <w:tcW w:w="992" w:type="dxa"/>
                  <w:tcBorders>
                    <w:bottom w:val="double" w:sz="4" w:space="0" w:color="auto"/>
                  </w:tcBorders>
                </w:tcPr>
                <w:p w14:paraId="17C847CC" w14:textId="77777777" w:rsidR="0006545E" w:rsidRPr="0006545E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  <w:u w:val="thick"/>
                    </w:rPr>
                  </w:pPr>
                </w:p>
              </w:tc>
            </w:tr>
            <w:tr w:rsidR="0006545E" w:rsidRPr="008C7C10" w14:paraId="746A2631" w14:textId="77777777" w:rsidTr="0006545E">
              <w:tc>
                <w:tcPr>
                  <w:tcW w:w="6692" w:type="dxa"/>
                  <w:tcBorders>
                    <w:top w:val="double" w:sz="4" w:space="0" w:color="auto"/>
                  </w:tcBorders>
                </w:tcPr>
                <w:p w14:paraId="5B4FEF19" w14:textId="77777777" w:rsidR="0006545E" w:rsidRPr="008C7C10" w:rsidRDefault="0006545E" w:rsidP="002B6BD7">
                  <w:pPr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</w:pPr>
                  <w:r w:rsidRPr="008C7C10">
                    <w:rPr>
                      <w:rFonts w:asciiTheme="minorHAnsi" w:eastAsia="Calibri" w:hAnsiTheme="minorHAnsi" w:cstheme="minorHAnsi"/>
                      <w:b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134" w:type="dxa"/>
                  <w:tcBorders>
                    <w:top w:val="double" w:sz="4" w:space="0" w:color="auto"/>
                  </w:tcBorders>
                </w:tcPr>
                <w:p w14:paraId="24946B8C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double" w:sz="4" w:space="0" w:color="auto"/>
                  </w:tcBorders>
                </w:tcPr>
                <w:p w14:paraId="6CEEAF0D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double" w:sz="4" w:space="0" w:color="auto"/>
                  </w:tcBorders>
                </w:tcPr>
                <w:p w14:paraId="1BBE73B8" w14:textId="77777777" w:rsidR="0006545E" w:rsidRPr="008C7C10" w:rsidRDefault="0006545E" w:rsidP="002B6BD7">
                  <w:pPr>
                    <w:jc w:val="right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</w:tbl>
          <w:p w14:paraId="27482987" w14:textId="77777777" w:rsidR="008C7C10" w:rsidRPr="008C7C10" w:rsidRDefault="008C7C10" w:rsidP="002B6BD7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</w:tbl>
    <w:p w14:paraId="1F91B028" w14:textId="77777777" w:rsidR="008C7C10" w:rsidRDefault="008C7C10" w:rsidP="008C7C10">
      <w:pPr>
        <w:rPr>
          <w:rFonts w:ascii="Calibri" w:eastAsia="Calibri" w:hAnsi="Calibri" w:cs="Calibri"/>
          <w:sz w:val="20"/>
          <w:szCs w:val="20"/>
        </w:rPr>
      </w:pPr>
    </w:p>
    <w:p w14:paraId="721C7B26" w14:textId="4C90EE1E" w:rsidR="008C7C10" w:rsidRDefault="008C7C10" w:rsidP="008C7C10">
      <w:pPr>
        <w:rPr>
          <w:rFonts w:ascii="Calibri" w:eastAsia="Calibri" w:hAnsi="Calibri" w:cs="Calibri"/>
        </w:rPr>
      </w:pPr>
      <w:r w:rsidRPr="008C7C10">
        <w:rPr>
          <w:rFonts w:ascii="Calibri" w:eastAsia="Calibri" w:hAnsi="Calibri" w:cs="Calibri"/>
          <w:b/>
          <w:bCs/>
        </w:rPr>
        <w:t>OBS!</w:t>
      </w:r>
      <w:r w:rsidRPr="008C7C10">
        <w:rPr>
          <w:rFonts w:ascii="Calibri" w:eastAsia="Calibri" w:hAnsi="Calibri" w:cs="Calibri"/>
        </w:rPr>
        <w:t xml:space="preserve"> </w:t>
      </w:r>
      <w:r w:rsidR="0006545E">
        <w:rPr>
          <w:rFonts w:ascii="Calibri" w:eastAsia="Calibri" w:hAnsi="Calibri" w:cs="Calibri"/>
        </w:rPr>
        <w:t>E</w:t>
      </w:r>
      <w:r w:rsidRPr="008C7C10">
        <w:rPr>
          <w:rFonts w:ascii="Calibri" w:eastAsia="Calibri" w:hAnsi="Calibri" w:cs="Calibri"/>
        </w:rPr>
        <w:t>genbetaling</w:t>
      </w:r>
      <w:r w:rsidR="0006545E">
        <w:rPr>
          <w:rFonts w:ascii="Calibri" w:eastAsia="Calibri" w:hAnsi="Calibri" w:cs="Calibri"/>
        </w:rPr>
        <w:t>en er i udgangspunktet 25% af de samlede rejseudgifter</w:t>
      </w:r>
      <w:r w:rsidRPr="008C7C10">
        <w:rPr>
          <w:rFonts w:ascii="Calibri" w:eastAsia="Calibri" w:hAnsi="Calibri" w:cs="Calibri"/>
        </w:rPr>
        <w:t>.</w:t>
      </w:r>
    </w:p>
    <w:p w14:paraId="32F5BB1C" w14:textId="77777777" w:rsidR="0006545E" w:rsidRDefault="0006545E" w:rsidP="008C7C10">
      <w:pPr>
        <w:rPr>
          <w:rFonts w:ascii="Calibri" w:eastAsia="Calibri" w:hAnsi="Calibri" w:cs="Calibri"/>
          <w:b/>
          <w:sz w:val="28"/>
          <w:szCs w:val="28"/>
        </w:rPr>
      </w:pPr>
    </w:p>
    <w:p w14:paraId="49AD46DB" w14:textId="6F0BCE49" w:rsidR="008C7C10" w:rsidRDefault="008C7C10" w:rsidP="008C7C1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Indsendes til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LFKUs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internationale konsulent: rejser@lfku.dk</w:t>
      </w:r>
    </w:p>
    <w:p w14:paraId="38C910ED" w14:textId="77777777" w:rsidR="00A2146A" w:rsidRPr="002F54B0" w:rsidRDefault="00A2146A" w:rsidP="00A2146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0"/>
          <w:szCs w:val="20"/>
        </w:rPr>
      </w:pPr>
    </w:p>
    <w:sectPr w:rsidR="00A2146A" w:rsidRPr="002F54B0" w:rsidSect="00514D57">
      <w:headerReference w:type="default" r:id="rId11"/>
      <w:footerReference w:type="default" r:id="rId12"/>
      <w:pgSz w:w="11906" w:h="16838"/>
      <w:pgMar w:top="1701" w:right="1134" w:bottom="1701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1AE90" w14:textId="77777777" w:rsidR="00D607E7" w:rsidRDefault="00D607E7">
      <w:r>
        <w:separator/>
      </w:r>
    </w:p>
  </w:endnote>
  <w:endnote w:type="continuationSeparator" w:id="0">
    <w:p w14:paraId="56E9E09C" w14:textId="77777777" w:rsidR="00D607E7" w:rsidRDefault="00D60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CF16D" w14:textId="77777777" w:rsidR="004A6F5A" w:rsidRDefault="004A6F5A" w:rsidP="004A6F5A">
    <w:pPr>
      <w:pStyle w:val="Sidefod"/>
      <w:tabs>
        <w:tab w:val="clear" w:pos="4819"/>
        <w:tab w:val="left" w:pos="7020"/>
      </w:tabs>
      <w:rPr>
        <w:rFonts w:ascii="Arial" w:hAnsi="Arial" w:cs="Arial"/>
        <w:b/>
        <w:bCs/>
        <w:color w:val="000000"/>
        <w:sz w:val="20"/>
        <w:szCs w:val="20"/>
      </w:rPr>
    </w:pPr>
    <w:r>
      <w:rPr>
        <w:rFonts w:ascii="Arial" w:hAnsi="Arial" w:cs="Arial"/>
        <w:b/>
        <w:bCs/>
        <w:color w:val="000000"/>
        <w:sz w:val="20"/>
        <w:szCs w:val="20"/>
      </w:rPr>
      <w:t>Landsforeningen for Kristne Ungdomsforeninger</w:t>
    </w:r>
  </w:p>
  <w:p w14:paraId="0F9C3893" w14:textId="2742DE8A" w:rsidR="004A6F5A" w:rsidRDefault="004A6F5A" w:rsidP="004A6F5A">
    <w:pPr>
      <w:pStyle w:val="Sidefod"/>
      <w:tabs>
        <w:tab w:val="clear" w:pos="4819"/>
        <w:tab w:val="left" w:pos="7020"/>
      </w:tabs>
      <w:rPr>
        <w:rFonts w:ascii="Arial" w:hAnsi="Arial" w:cs="Arial"/>
        <w:color w:val="000000"/>
        <w:sz w:val="20"/>
        <w:szCs w:val="20"/>
      </w:rPr>
    </w:pPr>
    <w:r w:rsidRPr="004A6F5A">
      <w:rPr>
        <w:rFonts w:ascii="Arial" w:hAnsi="Arial" w:cs="Arial"/>
        <w:color w:val="000000"/>
        <w:sz w:val="20"/>
        <w:szCs w:val="20"/>
      </w:rPr>
      <w:t xml:space="preserve">Sekretariat </w:t>
    </w:r>
    <w:r>
      <w:rPr>
        <w:rFonts w:ascii="Arial" w:hAnsi="Arial" w:cs="Arial"/>
        <w:color w:val="000000"/>
        <w:sz w:val="20"/>
        <w:szCs w:val="20"/>
      </w:rPr>
      <w:t xml:space="preserve">- </w:t>
    </w:r>
    <w:r w:rsidRPr="004A6F5A">
      <w:rPr>
        <w:rFonts w:ascii="Arial" w:hAnsi="Arial" w:cs="Arial"/>
        <w:color w:val="000000"/>
        <w:sz w:val="20"/>
        <w:szCs w:val="20"/>
      </w:rPr>
      <w:t>Karsholtevej 20, 4293 Dianalund | Tlf. 52 75 60 20 | kontor@lfku.dk</w:t>
    </w:r>
  </w:p>
  <w:p w14:paraId="1167159A" w14:textId="2F8EAD54" w:rsidR="004A6F5A" w:rsidRPr="004A6F5A" w:rsidRDefault="004A6F5A" w:rsidP="004A6F5A">
    <w:pPr>
      <w:pStyle w:val="Sidefod"/>
      <w:tabs>
        <w:tab w:val="clear" w:pos="4819"/>
        <w:tab w:val="left" w:pos="7020"/>
      </w:tabs>
      <w:rPr>
        <w:rFonts w:ascii="Arial" w:hAnsi="Arial" w:cs="Arial"/>
        <w:color w:val="000000"/>
        <w:sz w:val="20"/>
        <w:szCs w:val="20"/>
      </w:rPr>
    </w:pPr>
    <w:r w:rsidRPr="004A6F5A">
      <w:rPr>
        <w:rFonts w:ascii="Arial" w:hAnsi="Arial" w:cs="Arial"/>
        <w:color w:val="000000"/>
        <w:sz w:val="20"/>
        <w:szCs w:val="20"/>
      </w:rPr>
      <w:t>CVR. 25 79 11 26 | Bank</w:t>
    </w:r>
    <w:r>
      <w:rPr>
        <w:rFonts w:ascii="Arial" w:hAnsi="Arial" w:cs="Arial"/>
        <w:color w:val="000000"/>
        <w:sz w:val="20"/>
        <w:szCs w:val="20"/>
      </w:rPr>
      <w:t>:</w:t>
    </w:r>
    <w:r w:rsidRPr="004A6F5A">
      <w:rPr>
        <w:rFonts w:ascii="Arial" w:hAnsi="Arial" w:cs="Arial"/>
        <w:color w:val="000000"/>
        <w:sz w:val="20"/>
        <w:szCs w:val="20"/>
      </w:rPr>
      <w:t xml:space="preserve"> 1551</w:t>
    </w:r>
    <w:r>
      <w:rPr>
        <w:rFonts w:ascii="Arial" w:hAnsi="Arial" w:cs="Arial"/>
        <w:color w:val="000000"/>
        <w:sz w:val="20"/>
        <w:szCs w:val="20"/>
      </w:rPr>
      <w:t>-</w:t>
    </w:r>
    <w:r w:rsidRPr="004A6F5A">
      <w:rPr>
        <w:rFonts w:ascii="Arial" w:hAnsi="Arial" w:cs="Arial"/>
        <w:color w:val="000000"/>
        <w:sz w:val="20"/>
        <w:szCs w:val="20"/>
      </w:rPr>
      <w:t>2351723664</w:t>
    </w:r>
  </w:p>
  <w:p w14:paraId="5853D23A" w14:textId="5AED2EA1" w:rsidR="00992027" w:rsidRPr="004A6F5A" w:rsidRDefault="00992027" w:rsidP="004A6F5A">
    <w:pPr>
      <w:pStyle w:val="Sidefod"/>
      <w:tabs>
        <w:tab w:val="left" w:pos="7020"/>
      </w:tabs>
      <w:rPr>
        <w:rFonts w:ascii="Arial" w:hAnsi="Arial" w:cs="Arial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B6FF9" w14:textId="77777777" w:rsidR="00D607E7" w:rsidRDefault="00D607E7">
      <w:r>
        <w:separator/>
      </w:r>
    </w:p>
  </w:footnote>
  <w:footnote w:type="continuationSeparator" w:id="0">
    <w:p w14:paraId="141CB529" w14:textId="77777777" w:rsidR="00D607E7" w:rsidRDefault="00D607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DD7C5" w14:textId="6504A9B4" w:rsidR="00992027" w:rsidRPr="00CC10C7" w:rsidRDefault="00992027" w:rsidP="00F12C02">
    <w:pPr>
      <w:pStyle w:val="Sidehoved"/>
      <w:tabs>
        <w:tab w:val="clear" w:pos="4819"/>
      </w:tabs>
      <w:jc w:val="center"/>
      <w:rPr>
        <w:color w:val="333399"/>
      </w:rPr>
    </w:pPr>
  </w:p>
  <w:p w14:paraId="7BCB6A98" w14:textId="5327A47E" w:rsidR="00992027" w:rsidRDefault="004A6F5A" w:rsidP="004A6F5A">
    <w:pPr>
      <w:rPr>
        <w:rFonts w:ascii="Calibri" w:hAnsi="Calibri" w:cs="Calibri"/>
      </w:rPr>
    </w:pPr>
    <w:r w:rsidRPr="004A6F5A">
      <w:rPr>
        <w:noProof/>
      </w:rPr>
      <w:drawing>
        <wp:inline distT="0" distB="0" distL="0" distR="0" wp14:anchorId="32DE51C9" wp14:editId="15F467F6">
          <wp:extent cx="2873345" cy="752770"/>
          <wp:effectExtent l="0" t="0" r="0" b="0"/>
          <wp:docPr id="90529426" name="Billede 1" descr="Et billede, der indeholder Grafik, Font/skrifttype, grafisk design, design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29426" name="Billede 1" descr="Et billede, der indeholder Grafik, Font/skrifttype, grafisk design, design&#10;&#10;Automatisk generere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81047" cy="780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14BB8D7" w14:textId="77777777" w:rsidR="004A6F5A" w:rsidRDefault="004A6F5A" w:rsidP="004A6F5A">
    <w:pPr>
      <w:rPr>
        <w:rFonts w:ascii="Calibri" w:hAnsi="Calibri" w:cs="Calibri"/>
      </w:rPr>
    </w:pPr>
  </w:p>
  <w:p w14:paraId="53835F7C" w14:textId="77777777" w:rsidR="004A6F5A" w:rsidRPr="00F12C02" w:rsidRDefault="004A6F5A" w:rsidP="004A6F5A">
    <w:pPr>
      <w:rPr>
        <w:rFonts w:ascii="Calibri" w:hAnsi="Calibri"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921F9"/>
    <w:multiLevelType w:val="hybridMultilevel"/>
    <w:tmpl w:val="310CF4CC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33A2"/>
    <w:multiLevelType w:val="multilevel"/>
    <w:tmpl w:val="098A3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22450C"/>
    <w:multiLevelType w:val="multilevel"/>
    <w:tmpl w:val="632C2B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8D62787"/>
    <w:multiLevelType w:val="multilevel"/>
    <w:tmpl w:val="435C9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8D51DB"/>
    <w:multiLevelType w:val="multilevel"/>
    <w:tmpl w:val="0F4AEB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BB402BA"/>
    <w:multiLevelType w:val="multilevel"/>
    <w:tmpl w:val="AAE826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A552ED8"/>
    <w:multiLevelType w:val="hybridMultilevel"/>
    <w:tmpl w:val="B6DEFB2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AA4484"/>
    <w:multiLevelType w:val="hybridMultilevel"/>
    <w:tmpl w:val="7D56BB0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BB2D0D"/>
    <w:multiLevelType w:val="hybridMultilevel"/>
    <w:tmpl w:val="AF90C0AC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233524"/>
    <w:multiLevelType w:val="hybridMultilevel"/>
    <w:tmpl w:val="E67E09F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A52E8D"/>
    <w:multiLevelType w:val="multilevel"/>
    <w:tmpl w:val="35240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E84178"/>
    <w:multiLevelType w:val="hybridMultilevel"/>
    <w:tmpl w:val="7338C902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EB205C"/>
    <w:multiLevelType w:val="multilevel"/>
    <w:tmpl w:val="4058BC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70107139"/>
    <w:multiLevelType w:val="multilevel"/>
    <w:tmpl w:val="F0187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7E2ECA"/>
    <w:multiLevelType w:val="multilevel"/>
    <w:tmpl w:val="4CB082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84F3EC9"/>
    <w:multiLevelType w:val="hybridMultilevel"/>
    <w:tmpl w:val="DDC094E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0704788">
    <w:abstractNumId w:val="11"/>
  </w:num>
  <w:num w:numId="2" w16cid:durableId="44377074">
    <w:abstractNumId w:val="0"/>
  </w:num>
  <w:num w:numId="3" w16cid:durableId="546331523">
    <w:abstractNumId w:val="15"/>
  </w:num>
  <w:num w:numId="4" w16cid:durableId="1209075993">
    <w:abstractNumId w:val="7"/>
  </w:num>
  <w:num w:numId="5" w16cid:durableId="330761114">
    <w:abstractNumId w:val="8"/>
  </w:num>
  <w:num w:numId="6" w16cid:durableId="1276451075">
    <w:abstractNumId w:val="9"/>
  </w:num>
  <w:num w:numId="7" w16cid:durableId="945968289">
    <w:abstractNumId w:val="5"/>
  </w:num>
  <w:num w:numId="8" w16cid:durableId="506020566">
    <w:abstractNumId w:val="2"/>
  </w:num>
  <w:num w:numId="9" w16cid:durableId="628391136">
    <w:abstractNumId w:val="4"/>
  </w:num>
  <w:num w:numId="10" w16cid:durableId="2057462512">
    <w:abstractNumId w:val="12"/>
  </w:num>
  <w:num w:numId="11" w16cid:durableId="197162847">
    <w:abstractNumId w:val="14"/>
  </w:num>
  <w:num w:numId="12" w16cid:durableId="1758289019">
    <w:abstractNumId w:val="6"/>
  </w:num>
  <w:num w:numId="13" w16cid:durableId="602304024">
    <w:abstractNumId w:val="1"/>
  </w:num>
  <w:num w:numId="14" w16cid:durableId="1149711898">
    <w:abstractNumId w:val="13"/>
  </w:num>
  <w:num w:numId="15" w16cid:durableId="1933394134">
    <w:abstractNumId w:val="10"/>
  </w:num>
  <w:num w:numId="16" w16cid:durableId="3691878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C0F"/>
    <w:rsid w:val="00016D7E"/>
    <w:rsid w:val="00036CE2"/>
    <w:rsid w:val="00044BF0"/>
    <w:rsid w:val="00047551"/>
    <w:rsid w:val="00061479"/>
    <w:rsid w:val="0006545E"/>
    <w:rsid w:val="000B04E9"/>
    <w:rsid w:val="000C48BC"/>
    <w:rsid w:val="000F0578"/>
    <w:rsid w:val="001078BB"/>
    <w:rsid w:val="0011684E"/>
    <w:rsid w:val="001227D7"/>
    <w:rsid w:val="00123C55"/>
    <w:rsid w:val="00145D3E"/>
    <w:rsid w:val="001702E6"/>
    <w:rsid w:val="00187C55"/>
    <w:rsid w:val="001917D6"/>
    <w:rsid w:val="001968D8"/>
    <w:rsid w:val="001A4844"/>
    <w:rsid w:val="001A4ACE"/>
    <w:rsid w:val="001A70E8"/>
    <w:rsid w:val="001B3878"/>
    <w:rsid w:val="001B61AF"/>
    <w:rsid w:val="001B70A9"/>
    <w:rsid w:val="001D7613"/>
    <w:rsid w:val="001F26FE"/>
    <w:rsid w:val="00203EFB"/>
    <w:rsid w:val="00214B5C"/>
    <w:rsid w:val="0022787E"/>
    <w:rsid w:val="002308D7"/>
    <w:rsid w:val="00234B4E"/>
    <w:rsid w:val="0024004C"/>
    <w:rsid w:val="00240F7F"/>
    <w:rsid w:val="0025026A"/>
    <w:rsid w:val="00256A5D"/>
    <w:rsid w:val="00264C0F"/>
    <w:rsid w:val="00271931"/>
    <w:rsid w:val="002724F1"/>
    <w:rsid w:val="0027310D"/>
    <w:rsid w:val="00273CC3"/>
    <w:rsid w:val="00281243"/>
    <w:rsid w:val="0029056B"/>
    <w:rsid w:val="002977F2"/>
    <w:rsid w:val="002A43CF"/>
    <w:rsid w:val="002B4803"/>
    <w:rsid w:val="002D4C4C"/>
    <w:rsid w:val="002D7AC0"/>
    <w:rsid w:val="002E02AD"/>
    <w:rsid w:val="002F237A"/>
    <w:rsid w:val="002F54B0"/>
    <w:rsid w:val="002F7442"/>
    <w:rsid w:val="00300106"/>
    <w:rsid w:val="00314F91"/>
    <w:rsid w:val="0031655C"/>
    <w:rsid w:val="00320DEC"/>
    <w:rsid w:val="00325FC1"/>
    <w:rsid w:val="00326B96"/>
    <w:rsid w:val="00327678"/>
    <w:rsid w:val="00342B11"/>
    <w:rsid w:val="00351584"/>
    <w:rsid w:val="00353962"/>
    <w:rsid w:val="003575F6"/>
    <w:rsid w:val="00364C2E"/>
    <w:rsid w:val="0037184C"/>
    <w:rsid w:val="00380661"/>
    <w:rsid w:val="00390280"/>
    <w:rsid w:val="003943AB"/>
    <w:rsid w:val="0039472F"/>
    <w:rsid w:val="003C155B"/>
    <w:rsid w:val="003C3B0D"/>
    <w:rsid w:val="003C5C3C"/>
    <w:rsid w:val="003E0E02"/>
    <w:rsid w:val="003E3819"/>
    <w:rsid w:val="003E7C00"/>
    <w:rsid w:val="003F5D80"/>
    <w:rsid w:val="003F5DDA"/>
    <w:rsid w:val="00422042"/>
    <w:rsid w:val="00433098"/>
    <w:rsid w:val="004368B6"/>
    <w:rsid w:val="00444AC0"/>
    <w:rsid w:val="00450E4D"/>
    <w:rsid w:val="004672F4"/>
    <w:rsid w:val="0047045F"/>
    <w:rsid w:val="004A3D64"/>
    <w:rsid w:val="004A6F5A"/>
    <w:rsid w:val="004B3A4B"/>
    <w:rsid w:val="004B7B77"/>
    <w:rsid w:val="004C7661"/>
    <w:rsid w:val="004C77B9"/>
    <w:rsid w:val="004F073F"/>
    <w:rsid w:val="005039B1"/>
    <w:rsid w:val="00505E5A"/>
    <w:rsid w:val="00514D57"/>
    <w:rsid w:val="005208A5"/>
    <w:rsid w:val="005271E3"/>
    <w:rsid w:val="00532648"/>
    <w:rsid w:val="00535B85"/>
    <w:rsid w:val="005404B8"/>
    <w:rsid w:val="00542B71"/>
    <w:rsid w:val="005430A0"/>
    <w:rsid w:val="0054783B"/>
    <w:rsid w:val="005644A5"/>
    <w:rsid w:val="005743BE"/>
    <w:rsid w:val="00594124"/>
    <w:rsid w:val="005A2987"/>
    <w:rsid w:val="005B040C"/>
    <w:rsid w:val="00600181"/>
    <w:rsid w:val="00600F5E"/>
    <w:rsid w:val="0061773B"/>
    <w:rsid w:val="00620474"/>
    <w:rsid w:val="0063057D"/>
    <w:rsid w:val="00634FD2"/>
    <w:rsid w:val="006776FF"/>
    <w:rsid w:val="0067795B"/>
    <w:rsid w:val="006B585B"/>
    <w:rsid w:val="006C5258"/>
    <w:rsid w:val="006D2FA6"/>
    <w:rsid w:val="006D77E2"/>
    <w:rsid w:val="006F1EF7"/>
    <w:rsid w:val="006F721D"/>
    <w:rsid w:val="007041DA"/>
    <w:rsid w:val="007055E7"/>
    <w:rsid w:val="00721339"/>
    <w:rsid w:val="007262ED"/>
    <w:rsid w:val="00727F92"/>
    <w:rsid w:val="00765F70"/>
    <w:rsid w:val="007723D5"/>
    <w:rsid w:val="0078280C"/>
    <w:rsid w:val="007C6F09"/>
    <w:rsid w:val="007E26F4"/>
    <w:rsid w:val="007E4045"/>
    <w:rsid w:val="0080382F"/>
    <w:rsid w:val="0080477D"/>
    <w:rsid w:val="0080587C"/>
    <w:rsid w:val="00812CE4"/>
    <w:rsid w:val="008165D2"/>
    <w:rsid w:val="00824646"/>
    <w:rsid w:val="00835D1F"/>
    <w:rsid w:val="00854B62"/>
    <w:rsid w:val="00861D4D"/>
    <w:rsid w:val="00862559"/>
    <w:rsid w:val="00882AC2"/>
    <w:rsid w:val="00895879"/>
    <w:rsid w:val="008A05D1"/>
    <w:rsid w:val="008A73B5"/>
    <w:rsid w:val="008B058D"/>
    <w:rsid w:val="008B31C4"/>
    <w:rsid w:val="008B4CEF"/>
    <w:rsid w:val="008C7C10"/>
    <w:rsid w:val="008D7DFC"/>
    <w:rsid w:val="008F28BB"/>
    <w:rsid w:val="009206C5"/>
    <w:rsid w:val="009216D0"/>
    <w:rsid w:val="00934CDC"/>
    <w:rsid w:val="009551A4"/>
    <w:rsid w:val="009871B2"/>
    <w:rsid w:val="00992027"/>
    <w:rsid w:val="0099276B"/>
    <w:rsid w:val="009D70B9"/>
    <w:rsid w:val="009E0B97"/>
    <w:rsid w:val="009F1224"/>
    <w:rsid w:val="009F537E"/>
    <w:rsid w:val="00A047D8"/>
    <w:rsid w:val="00A141A7"/>
    <w:rsid w:val="00A15A5C"/>
    <w:rsid w:val="00A16CA0"/>
    <w:rsid w:val="00A2146A"/>
    <w:rsid w:val="00A32D38"/>
    <w:rsid w:val="00A35EEC"/>
    <w:rsid w:val="00A3629B"/>
    <w:rsid w:val="00A40DA9"/>
    <w:rsid w:val="00A43027"/>
    <w:rsid w:val="00A623EA"/>
    <w:rsid w:val="00A73E0E"/>
    <w:rsid w:val="00A83619"/>
    <w:rsid w:val="00A91D2C"/>
    <w:rsid w:val="00AA2827"/>
    <w:rsid w:val="00AB2500"/>
    <w:rsid w:val="00AC1D92"/>
    <w:rsid w:val="00AD66B3"/>
    <w:rsid w:val="00B27BB9"/>
    <w:rsid w:val="00B32132"/>
    <w:rsid w:val="00B6789F"/>
    <w:rsid w:val="00B723D2"/>
    <w:rsid w:val="00B7288A"/>
    <w:rsid w:val="00B736FC"/>
    <w:rsid w:val="00B77440"/>
    <w:rsid w:val="00BA486E"/>
    <w:rsid w:val="00BB7284"/>
    <w:rsid w:val="00BC1113"/>
    <w:rsid w:val="00BD18F7"/>
    <w:rsid w:val="00BD6784"/>
    <w:rsid w:val="00BF1068"/>
    <w:rsid w:val="00C13E76"/>
    <w:rsid w:val="00C20280"/>
    <w:rsid w:val="00C308B0"/>
    <w:rsid w:val="00C37B21"/>
    <w:rsid w:val="00C44540"/>
    <w:rsid w:val="00C47A8E"/>
    <w:rsid w:val="00C86DC1"/>
    <w:rsid w:val="00C90524"/>
    <w:rsid w:val="00CA0AB4"/>
    <w:rsid w:val="00CC10C7"/>
    <w:rsid w:val="00CC3041"/>
    <w:rsid w:val="00CC57D7"/>
    <w:rsid w:val="00CD07FF"/>
    <w:rsid w:val="00D02D6C"/>
    <w:rsid w:val="00D11928"/>
    <w:rsid w:val="00D15138"/>
    <w:rsid w:val="00D42A98"/>
    <w:rsid w:val="00D5726B"/>
    <w:rsid w:val="00D607E7"/>
    <w:rsid w:val="00D73575"/>
    <w:rsid w:val="00DE56B0"/>
    <w:rsid w:val="00DE74CD"/>
    <w:rsid w:val="00E023EC"/>
    <w:rsid w:val="00E14790"/>
    <w:rsid w:val="00E239A4"/>
    <w:rsid w:val="00E257FA"/>
    <w:rsid w:val="00E2663C"/>
    <w:rsid w:val="00E50D70"/>
    <w:rsid w:val="00E638D0"/>
    <w:rsid w:val="00E86A95"/>
    <w:rsid w:val="00EB11A3"/>
    <w:rsid w:val="00EC08A8"/>
    <w:rsid w:val="00EC2E1B"/>
    <w:rsid w:val="00ED0010"/>
    <w:rsid w:val="00ED0EB3"/>
    <w:rsid w:val="00ED2DCD"/>
    <w:rsid w:val="00ED6B62"/>
    <w:rsid w:val="00EE218B"/>
    <w:rsid w:val="00EE427F"/>
    <w:rsid w:val="00EE5DA5"/>
    <w:rsid w:val="00F07D3E"/>
    <w:rsid w:val="00F12C02"/>
    <w:rsid w:val="00F23A98"/>
    <w:rsid w:val="00F36AEB"/>
    <w:rsid w:val="00F529B2"/>
    <w:rsid w:val="00F9123E"/>
    <w:rsid w:val="00F94A69"/>
    <w:rsid w:val="00FA4D48"/>
    <w:rsid w:val="00FC3318"/>
    <w:rsid w:val="00FD2457"/>
    <w:rsid w:val="00FD7ED7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DFC2E9"/>
  <w15:chartTrackingRefBased/>
  <w15:docId w15:val="{D766282A-052E-EF4E-AE6B-A2FC7888D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3D2"/>
    <w:rPr>
      <w:sz w:val="24"/>
      <w:szCs w:val="24"/>
    </w:rPr>
  </w:style>
  <w:style w:type="paragraph" w:styleId="Overskrift3">
    <w:name w:val="heading 3"/>
    <w:basedOn w:val="Normal"/>
    <w:next w:val="Normal"/>
    <w:qFormat/>
    <w:rsid w:val="005430A0"/>
    <w:pPr>
      <w:keepNext/>
      <w:jc w:val="center"/>
      <w:outlineLvl w:val="2"/>
    </w:pPr>
    <w:rPr>
      <w:szCs w:val="20"/>
    </w:rPr>
  </w:style>
  <w:style w:type="paragraph" w:styleId="Overskrift9">
    <w:name w:val="heading 9"/>
    <w:basedOn w:val="Normal"/>
    <w:next w:val="Normal"/>
    <w:qFormat/>
    <w:rsid w:val="005430A0"/>
    <w:pPr>
      <w:keepNext/>
      <w:jc w:val="center"/>
      <w:outlineLvl w:val="8"/>
    </w:pPr>
    <w:rPr>
      <w:b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rsid w:val="00016D7E"/>
    <w:pPr>
      <w:tabs>
        <w:tab w:val="center" w:pos="4819"/>
        <w:tab w:val="right" w:pos="9638"/>
      </w:tabs>
    </w:pPr>
  </w:style>
  <w:style w:type="paragraph" w:styleId="Sidefod">
    <w:name w:val="footer"/>
    <w:basedOn w:val="Normal"/>
    <w:rsid w:val="00016D7E"/>
    <w:pPr>
      <w:tabs>
        <w:tab w:val="center" w:pos="4819"/>
        <w:tab w:val="right" w:pos="9638"/>
      </w:tabs>
    </w:pPr>
  </w:style>
  <w:style w:type="paragraph" w:styleId="Markeringsbobletekst">
    <w:name w:val="Balloon Text"/>
    <w:basedOn w:val="Normal"/>
    <w:semiHidden/>
    <w:rsid w:val="00342B11"/>
    <w:rPr>
      <w:rFonts w:ascii="Tahoma" w:hAnsi="Tahoma" w:cs="Tahoma"/>
      <w:sz w:val="16"/>
      <w:szCs w:val="16"/>
    </w:rPr>
  </w:style>
  <w:style w:type="character" w:styleId="Hyperlink">
    <w:name w:val="Hyperlink"/>
    <w:rsid w:val="002724F1"/>
    <w:rPr>
      <w:color w:val="0000FF"/>
      <w:u w:val="single"/>
    </w:rPr>
  </w:style>
  <w:style w:type="paragraph" w:styleId="NormalWeb">
    <w:name w:val="Normal (Web)"/>
    <w:basedOn w:val="Normal"/>
    <w:uiPriority w:val="99"/>
    <w:rsid w:val="00B27BB9"/>
    <w:pPr>
      <w:spacing w:before="100" w:beforeAutospacing="1" w:after="100" w:afterAutospacing="1"/>
    </w:pPr>
  </w:style>
  <w:style w:type="table" w:styleId="Tabel-Gitter">
    <w:name w:val="Table Grid"/>
    <w:basedOn w:val="Tabel-Normal"/>
    <w:uiPriority w:val="59"/>
    <w:rsid w:val="008F28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9871B2"/>
    <w:pPr>
      <w:ind w:left="720"/>
      <w:contextualSpacing/>
    </w:pPr>
  </w:style>
  <w:style w:type="character" w:styleId="Ulstomtale">
    <w:name w:val="Unresolved Mention"/>
    <w:basedOn w:val="Standardskrifttypeiafsnit"/>
    <w:uiPriority w:val="99"/>
    <w:semiHidden/>
    <w:unhideWhenUsed/>
    <w:rsid w:val="004A6F5A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4A6F5A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Standardskrifttypeiafsnit"/>
    <w:rsid w:val="002F54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erner\Documents\LFKU\LFKU%20skabelon%201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3646a6-5d09-4e83-98f6-de57cb5647c3" xsi:nil="true"/>
    <lcf76f155ced4ddcb4097134ff3c332f xmlns="14411b00-76c2-4ca4-82ec-22d6fc9165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6CD8FF79220464CB4E1CF2274A8D9EF" ma:contentTypeVersion="15" ma:contentTypeDescription="Opret et nyt dokument." ma:contentTypeScope="" ma:versionID="266770aa3c0322400ab3f63b5c542935">
  <xsd:schema xmlns:xsd="http://www.w3.org/2001/XMLSchema" xmlns:xs="http://www.w3.org/2001/XMLSchema" xmlns:p="http://schemas.microsoft.com/office/2006/metadata/properties" xmlns:ns2="14411b00-76c2-4ca4-82ec-22d6fc9165a3" xmlns:ns3="ea3646a6-5d09-4e83-98f6-de57cb5647c3" targetNamespace="http://schemas.microsoft.com/office/2006/metadata/properties" ma:root="true" ma:fieldsID="5b75378e12cf5e140b3fbe437d03d20e" ns2:_="" ns3:_="">
    <xsd:import namespace="14411b00-76c2-4ca4-82ec-22d6fc9165a3"/>
    <xsd:import namespace="ea3646a6-5d09-4e83-98f6-de57cb5647c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11b00-76c2-4ca4-82ec-22d6fc9165a3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illedmærker" ma:readOnly="false" ma:fieldId="{5cf76f15-5ced-4ddc-b409-7134ff3c332f}" ma:taxonomyMulti="true" ma:sspId="40c52440-67c6-4962-8b57-05ca67ab26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3646a6-5d09-4e83-98f6-de57cb5647c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a98643c3-af2f-4179-a274-8ed7ac0b0baf}" ma:internalName="TaxCatchAll" ma:showField="CatchAllData" ma:web="ea3646a6-5d09-4e83-98f6-de57cb5647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79286B-BC8F-4240-AD39-ED2F4625E0CA}">
  <ds:schemaRefs>
    <ds:schemaRef ds:uri="http://schemas.microsoft.com/office/2006/metadata/properties"/>
    <ds:schemaRef ds:uri="http://schemas.microsoft.com/office/infopath/2007/PartnerControls"/>
    <ds:schemaRef ds:uri="ea3646a6-5d09-4e83-98f6-de57cb5647c3"/>
    <ds:schemaRef ds:uri="14411b00-76c2-4ca4-82ec-22d6fc9165a3"/>
  </ds:schemaRefs>
</ds:datastoreItem>
</file>

<file path=customXml/itemProps2.xml><?xml version="1.0" encoding="utf-8"?>
<ds:datastoreItem xmlns:ds="http://schemas.openxmlformats.org/officeDocument/2006/customXml" ds:itemID="{CBDF8A32-DA0D-45C7-BC70-E3031D5C8A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07EF9C-7F35-4738-B7EB-30A4C15521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C4F8B2B-353C-4000-A84B-3A9FFD7DA1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11b00-76c2-4ca4-82ec-22d6fc9165a3"/>
    <ds:schemaRef ds:uri="ea3646a6-5d09-4e83-98f6-de57cb5647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C:\Users\Verner\Documents\LFKU\LFKU skabelon 12.dotx</Template>
  <TotalTime>189</TotalTime>
  <Pages>2</Pages>
  <Words>84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Randers d</vt:lpstr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Randers d</dc:title>
  <dc:subject/>
  <dc:creator>Verner</dc:creator>
  <cp:keywords/>
  <cp:lastModifiedBy>Simon Holtti</cp:lastModifiedBy>
  <cp:revision>27</cp:revision>
  <cp:lastPrinted>2024-12-05T08:51:00Z</cp:lastPrinted>
  <dcterms:created xsi:type="dcterms:W3CDTF">2023-09-18T08:45:00Z</dcterms:created>
  <dcterms:modified xsi:type="dcterms:W3CDTF">2026-05-29T09:06:00Z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0x01010016CD8FF79220464CB4E1CF2274A8D9EF</vt:lpwstr>
  </property>
  <property fmtid="{D5CDD505-2E9C-101B-9397-08002B2CF9AE}" pid="3" name="MediaServiceImageTags">
    <vt:lpwstr/>
  </property>
</Properties>
</file>